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ED66E" w14:textId="77211C1B" w:rsidR="009E4762" w:rsidRPr="007C551A" w:rsidRDefault="009E4762" w:rsidP="009E4762">
      <w:pPr>
        <w:pStyle w:val="SCSCOVERTITLE"/>
        <w:rPr>
          <w:color w:val="auto"/>
        </w:rPr>
      </w:pPr>
      <w:r w:rsidRPr="007C551A">
        <w:rPr>
          <w:color w:val="auto"/>
        </w:rPr>
        <w:t>Better Breaks 202</w:t>
      </w:r>
      <w:r w:rsidR="00FF4FA9" w:rsidRPr="007C551A">
        <w:rPr>
          <w:color w:val="auto"/>
        </w:rPr>
        <w:t>7</w:t>
      </w:r>
      <w:r w:rsidR="008C6313" w:rsidRPr="007C551A">
        <w:rPr>
          <w:color w:val="auto"/>
        </w:rPr>
        <w:t>-2</w:t>
      </w:r>
      <w:r w:rsidR="00FF4FA9" w:rsidRPr="007C551A">
        <w:rPr>
          <w:color w:val="auto"/>
        </w:rPr>
        <w:t>028</w:t>
      </w:r>
      <w:r w:rsidRPr="007C551A">
        <w:rPr>
          <w:color w:val="auto"/>
        </w:rPr>
        <w:t xml:space="preserve">: Application </w:t>
      </w:r>
      <w:r w:rsidR="00FF4FA9" w:rsidRPr="007C551A">
        <w:rPr>
          <w:color w:val="auto"/>
        </w:rPr>
        <w:t>questions</w:t>
      </w:r>
    </w:p>
    <w:p w14:paraId="59B24DC9" w14:textId="77777777" w:rsidR="007C2555" w:rsidRDefault="007C2555" w:rsidP="002D6B9D">
      <w:pPr>
        <w:pStyle w:val="SCSBodytext"/>
        <w:rPr>
          <w:color w:val="auto"/>
        </w:rPr>
      </w:pPr>
    </w:p>
    <w:p w14:paraId="1B30C882" w14:textId="3D8689F3" w:rsidR="00C16D67" w:rsidRPr="00CB5F13" w:rsidRDefault="00DF4B35" w:rsidP="002D6B9D">
      <w:pPr>
        <w:pStyle w:val="SCSBodytext"/>
        <w:rPr>
          <w:b/>
          <w:bCs/>
          <w:color w:val="auto"/>
        </w:rPr>
      </w:pPr>
      <w:r w:rsidRPr="00CB5F13">
        <w:rPr>
          <w:b/>
          <w:bCs/>
          <w:color w:val="auto"/>
        </w:rPr>
        <w:t xml:space="preserve">This is a template to practice the application questions in advance of the online application form </w:t>
      </w:r>
      <w:r w:rsidR="007C2555" w:rsidRPr="00CB5F13">
        <w:rPr>
          <w:b/>
          <w:bCs/>
          <w:color w:val="auto"/>
        </w:rPr>
        <w:t xml:space="preserve">opening on 1 September 2026. </w:t>
      </w:r>
    </w:p>
    <w:p w14:paraId="6F968B71" w14:textId="74EBAD97" w:rsidR="003B495A" w:rsidRPr="007C551A" w:rsidRDefault="00A5634E" w:rsidP="002D6B9D">
      <w:pPr>
        <w:pStyle w:val="SCSBodytext"/>
        <w:rPr>
          <w:color w:val="auto"/>
        </w:rPr>
      </w:pPr>
      <w:r w:rsidRPr="007C551A">
        <w:rPr>
          <w:color w:val="auto"/>
        </w:rPr>
        <w:t xml:space="preserve">Before starting </w:t>
      </w:r>
      <w:r w:rsidR="008E4BD5" w:rsidRPr="007C551A">
        <w:rPr>
          <w:color w:val="auto"/>
        </w:rPr>
        <w:t xml:space="preserve">the application, please read the guidance available on </w:t>
      </w:r>
      <w:r w:rsidR="004A605F">
        <w:rPr>
          <w:color w:val="auto"/>
        </w:rPr>
        <w:t>our website.</w:t>
      </w:r>
    </w:p>
    <w:p w14:paraId="1A18E079" w14:textId="3B8DC3FD" w:rsidR="00D55730" w:rsidRPr="007C551A" w:rsidRDefault="00D55730" w:rsidP="002D6B9D">
      <w:pPr>
        <w:pStyle w:val="SCSBodytext"/>
        <w:rPr>
          <w:color w:val="auto"/>
        </w:rPr>
      </w:pPr>
      <w:r w:rsidRPr="007C551A">
        <w:rPr>
          <w:color w:val="auto"/>
        </w:rPr>
        <w:t xml:space="preserve">Better Breaks applications open online on </w:t>
      </w:r>
      <w:r w:rsidRPr="007C551A">
        <w:rPr>
          <w:b/>
          <w:bCs/>
          <w:color w:val="auto"/>
        </w:rPr>
        <w:t xml:space="preserve">Tuesday 01 </w:t>
      </w:r>
      <w:r w:rsidR="00BF6D18" w:rsidRPr="007C551A">
        <w:rPr>
          <w:b/>
          <w:bCs/>
          <w:color w:val="auto"/>
        </w:rPr>
        <w:t>September</w:t>
      </w:r>
      <w:r w:rsidRPr="007C551A">
        <w:rPr>
          <w:b/>
          <w:bCs/>
          <w:color w:val="auto"/>
        </w:rPr>
        <w:t xml:space="preserve"> 2026</w:t>
      </w:r>
      <w:r w:rsidR="006D4042" w:rsidRPr="007C551A">
        <w:rPr>
          <w:color w:val="auto"/>
        </w:rPr>
        <w:t xml:space="preserve">. The deadline for applications is </w:t>
      </w:r>
      <w:r w:rsidR="006D4042" w:rsidRPr="007C551A">
        <w:rPr>
          <w:b/>
          <w:bCs/>
          <w:color w:val="auto"/>
        </w:rPr>
        <w:t>Wednesday 30 September at 5pm.</w:t>
      </w:r>
    </w:p>
    <w:p w14:paraId="269DE597" w14:textId="67B4515F" w:rsidR="002D6B9D" w:rsidRPr="007C551A" w:rsidRDefault="002D6B9D" w:rsidP="002D6B9D">
      <w:pPr>
        <w:pStyle w:val="SCSBodytext"/>
        <w:rPr>
          <w:b/>
          <w:bCs/>
          <w:color w:val="auto"/>
        </w:rPr>
      </w:pPr>
      <w:r w:rsidRPr="007C551A">
        <w:rPr>
          <w:color w:val="auto"/>
        </w:rPr>
        <w:t>Any questions about the proposed project or the application process, please contact</w:t>
      </w:r>
      <w:r w:rsidR="00FF4FA9" w:rsidRPr="007C551A">
        <w:rPr>
          <w:color w:val="auto"/>
        </w:rPr>
        <w:t xml:space="preserve">, Grant Officer Nicola Lockwood at </w:t>
      </w:r>
      <w:hyperlink r:id="rId11" w:history="1">
        <w:r w:rsidR="00FF4FA9" w:rsidRPr="007C551A">
          <w:rPr>
            <w:rStyle w:val="Hyperlink"/>
            <w:b/>
            <w:bCs/>
            <w:color w:val="auto"/>
          </w:rPr>
          <w:t>sbf@sharedcarescotland.com</w:t>
        </w:r>
      </w:hyperlink>
      <w:r w:rsidR="00FF4FA9" w:rsidRPr="007C551A">
        <w:rPr>
          <w:b/>
          <w:bCs/>
          <w:color w:val="auto"/>
        </w:rPr>
        <w:t xml:space="preserve"> </w:t>
      </w:r>
    </w:p>
    <w:p w14:paraId="5DAE0A0B" w14:textId="77777777" w:rsidR="00D55730" w:rsidRPr="007C551A" w:rsidRDefault="00D55730" w:rsidP="002D6B9D">
      <w:pPr>
        <w:pStyle w:val="SCSBodytext"/>
        <w:rPr>
          <w:b/>
          <w:bCs/>
          <w:color w:val="auto"/>
        </w:rPr>
      </w:pPr>
    </w:p>
    <w:p w14:paraId="73D8A1F5" w14:textId="145A9AED" w:rsidR="00131861" w:rsidRPr="007C551A" w:rsidRDefault="003B495A" w:rsidP="003B495A">
      <w:pPr>
        <w:pStyle w:val="SCSCOVERSUBTITLE"/>
        <w:rPr>
          <w:b/>
        </w:rPr>
      </w:pPr>
      <w:r w:rsidRPr="007C551A">
        <w:t>T</w:t>
      </w:r>
      <w:r w:rsidR="00524B44" w:rsidRPr="007C551A">
        <w:t>o be eligible for Better Breaks</w:t>
      </w:r>
      <w:r w:rsidR="00F215C8" w:rsidRPr="007C551A">
        <w:t>,</w:t>
      </w:r>
      <w:r w:rsidR="00960BC1" w:rsidRPr="007C551A">
        <w:t xml:space="preserve"> </w:t>
      </w:r>
      <w:r w:rsidR="00274508" w:rsidRPr="007C551A">
        <w:t>your</w:t>
      </w:r>
      <w:r w:rsidR="00524B44" w:rsidRPr="007C551A">
        <w:t xml:space="preserve"> project and organisation</w:t>
      </w:r>
      <w:r w:rsidR="00E649BB" w:rsidRPr="007C551A">
        <w:t xml:space="preserve"> will meet the following criteria</w:t>
      </w:r>
      <w:r w:rsidR="00960BC1" w:rsidRPr="007C551A">
        <w:t>:</w:t>
      </w:r>
    </w:p>
    <w:p w14:paraId="0DBB82CE" w14:textId="645513CE" w:rsidR="00960BC1" w:rsidRPr="007C551A" w:rsidRDefault="00960BC1" w:rsidP="00F41465">
      <w:pPr>
        <w:pStyle w:val="SCSBulletpoints"/>
      </w:pPr>
      <w:r w:rsidRPr="007C551A">
        <w:t>We are a third sector (voluntary) organisation operating in Scotland</w:t>
      </w:r>
      <w:r w:rsidR="006362A4" w:rsidRPr="007C551A">
        <w:tab/>
      </w:r>
      <w:r w:rsidR="006362A4" w:rsidRPr="007C551A">
        <w:tab/>
      </w:r>
    </w:p>
    <w:p w14:paraId="5BE298C4" w14:textId="4337411C" w:rsidR="00960BC1" w:rsidRPr="007C551A" w:rsidRDefault="00960BC1" w:rsidP="00F41465">
      <w:pPr>
        <w:pStyle w:val="SCSBulletpoints"/>
      </w:pPr>
      <w:r w:rsidRPr="007C551A">
        <w:t>We are a registered charity OR constituted not-for-profit that has only charitable purposes</w:t>
      </w:r>
    </w:p>
    <w:p w14:paraId="5D5648A0" w14:textId="731783F6" w:rsidR="00131861" w:rsidRPr="007C551A" w:rsidRDefault="00CA2877" w:rsidP="00F41465">
      <w:pPr>
        <w:pStyle w:val="SCSBulletpoints"/>
      </w:pPr>
      <w:r>
        <w:t>We have</w:t>
      </w:r>
      <w:r w:rsidR="003138A3" w:rsidRPr="007C551A">
        <w:t xml:space="preserve"> all relevant registrations, policies and procedures required for the proposed work in place (e.g. PVG checks</w:t>
      </w:r>
      <w:r w:rsidR="00B6780F">
        <w:t>, Care Inspectorate registration etc</w:t>
      </w:r>
      <w:r w:rsidR="003138A3" w:rsidRPr="007C551A">
        <w:t>)</w:t>
      </w:r>
    </w:p>
    <w:p w14:paraId="0169A047" w14:textId="554B40F4" w:rsidR="00083924" w:rsidRPr="007C551A" w:rsidRDefault="0035291A">
      <w:pPr>
        <w:pStyle w:val="SCSBulletpoints"/>
      </w:pPr>
      <w:r>
        <w:t>We have</w:t>
      </w:r>
      <w:r w:rsidR="003138A3" w:rsidRPr="007C551A">
        <w:t xml:space="preserve"> </w:t>
      </w:r>
      <w:r w:rsidR="00083924" w:rsidRPr="007C551A">
        <w:t xml:space="preserve">a bank account in the name of the organisation that requires at least two signatories for withdrawals or transactions </w:t>
      </w:r>
    </w:p>
    <w:p w14:paraId="235D9DCF" w14:textId="6972677C" w:rsidR="00131861" w:rsidRPr="007C551A" w:rsidRDefault="00305AB5">
      <w:pPr>
        <w:pStyle w:val="SCSBulletpoints"/>
      </w:pPr>
      <w:r>
        <w:t>We</w:t>
      </w:r>
      <w:r w:rsidR="003138A3" w:rsidRPr="007C551A">
        <w:t xml:space="preserve"> support unpaid carers and/or the people they care for, OR are partnering with an organisation that does</w:t>
      </w:r>
    </w:p>
    <w:p w14:paraId="7EB019C3" w14:textId="0D08EB2A" w:rsidR="00131861" w:rsidRPr="007C551A" w:rsidRDefault="00CA2877" w:rsidP="00F41465">
      <w:pPr>
        <w:pStyle w:val="SCSBulletpoints"/>
      </w:pPr>
      <w:r>
        <w:t>We have</w:t>
      </w:r>
      <w:r w:rsidR="004C2083" w:rsidRPr="007C551A">
        <w:t xml:space="preserve"> consulted with disabled children and young people an</w:t>
      </w:r>
      <w:r w:rsidR="001E3261">
        <w:t>d</w:t>
      </w:r>
      <w:r w:rsidR="004C2083" w:rsidRPr="007C551A">
        <w:t xml:space="preserve"> their unpaid carers</w:t>
      </w:r>
      <w:r w:rsidR="00220D11">
        <w:t xml:space="preserve"> </w:t>
      </w:r>
      <w:r w:rsidR="001A79F5">
        <w:t>for</w:t>
      </w:r>
      <w:r w:rsidR="00220D11">
        <w:t xml:space="preserve"> this specific </w:t>
      </w:r>
      <w:r w:rsidR="007E146B">
        <w:t>project</w:t>
      </w:r>
    </w:p>
    <w:p w14:paraId="5F4BF10D" w14:textId="3F12D759" w:rsidR="00131861" w:rsidRPr="007C551A" w:rsidRDefault="00BB6679" w:rsidP="00F41465">
      <w:pPr>
        <w:pStyle w:val="SCSBulletpoints"/>
      </w:pPr>
      <w:r>
        <w:t>We</w:t>
      </w:r>
      <w:r w:rsidR="004C2083" w:rsidRPr="007C551A">
        <w:t xml:space="preserve"> pay the real Living Wage </w:t>
      </w:r>
      <w:r w:rsidR="0063420A" w:rsidRPr="007C551A">
        <w:t xml:space="preserve">£13.45 </w:t>
      </w:r>
      <w:r w:rsidR="004C2083" w:rsidRPr="007C551A">
        <w:t>OR there are no paid staff within the organisation</w:t>
      </w:r>
    </w:p>
    <w:p w14:paraId="548E5887" w14:textId="73750AE1" w:rsidR="00131861" w:rsidRPr="007C551A" w:rsidRDefault="004C2083" w:rsidP="00F41465">
      <w:pPr>
        <w:pStyle w:val="SCSBulletpoints"/>
      </w:pPr>
      <w:r w:rsidRPr="007C551A">
        <w:t>I have read the guidance available on the Better Breaks webpage</w:t>
      </w:r>
    </w:p>
    <w:p w14:paraId="41A63160" w14:textId="77777777" w:rsidR="00B1383C" w:rsidRPr="007C551A" w:rsidRDefault="00B1383C" w:rsidP="002346F0">
      <w:pPr>
        <w:pStyle w:val="SCSCOVERSUBTITLE"/>
      </w:pPr>
    </w:p>
    <w:p w14:paraId="7CBE797F" w14:textId="5E3DA63E" w:rsidR="002C56A0" w:rsidRPr="007C551A" w:rsidRDefault="003B495A" w:rsidP="006D4042">
      <w:pPr>
        <w:pStyle w:val="SCSCOVERSUBTITLE"/>
      </w:pPr>
      <w:r w:rsidRPr="007C551A">
        <w:br w:type="page"/>
      </w:r>
      <w:r w:rsidR="006D4042" w:rsidRPr="007C551A">
        <w:lastRenderedPageBreak/>
        <w:t>S</w:t>
      </w:r>
      <w:r w:rsidR="009E4762" w:rsidRPr="007C551A">
        <w:t xml:space="preserve">ECTION 1: </w:t>
      </w:r>
      <w:r w:rsidR="00D8653D" w:rsidRPr="007C551A">
        <w:t xml:space="preserve">ABOUT </w:t>
      </w:r>
      <w:r w:rsidR="00B1383C" w:rsidRPr="007C551A">
        <w:t>THE</w:t>
      </w:r>
      <w:r w:rsidR="00D8653D" w:rsidRPr="007C551A">
        <w:t xml:space="preserve"> ORGANISATION</w:t>
      </w:r>
      <w:r w:rsidR="009E4762" w:rsidRPr="007C551A">
        <w:t xml:space="preserve"> </w:t>
      </w:r>
    </w:p>
    <w:p w14:paraId="3BD3D4F6" w14:textId="77777777" w:rsidR="00224AD9" w:rsidRPr="007C551A" w:rsidRDefault="00224AD9" w:rsidP="007F11FD">
      <w:pPr>
        <w:pStyle w:val="SCSBodytext"/>
        <w:rPr>
          <w:b/>
          <w:bCs/>
          <w:noProof/>
          <w:color w:val="auto"/>
          <w:lang w:eastAsia="en-GB"/>
        </w:rPr>
      </w:pPr>
      <w:r w:rsidRPr="007C551A">
        <w:rPr>
          <w:b/>
          <w:bCs/>
          <w:noProof/>
          <w:color w:val="auto"/>
          <w:lang w:eastAsia="en-GB"/>
        </w:rPr>
        <w:t>Is the organisation led by one or more of the following groups?</w:t>
      </w:r>
    </w:p>
    <w:p w14:paraId="7DC267D5" w14:textId="6777F701" w:rsidR="00224AD9" w:rsidRPr="007C551A" w:rsidRDefault="00224AD9" w:rsidP="28682DD3">
      <w:pPr>
        <w:pStyle w:val="SCSBodytext"/>
        <w:rPr>
          <w:i/>
          <w:iCs/>
          <w:noProof/>
          <w:color w:val="auto"/>
          <w:lang w:eastAsia="en-GB"/>
        </w:rPr>
      </w:pPr>
      <w:r w:rsidRPr="007C551A">
        <w:rPr>
          <w:i/>
          <w:iCs/>
          <w:noProof/>
          <w:color w:val="auto"/>
          <w:lang w:eastAsia="en-GB"/>
        </w:rPr>
        <w:t xml:space="preserve">Are at least 75% of the organisation's board/management committee from </w:t>
      </w:r>
      <w:r w:rsidR="4DFDAFF9" w:rsidRPr="007C551A">
        <w:rPr>
          <w:i/>
          <w:iCs/>
          <w:noProof/>
          <w:color w:val="auto"/>
          <w:lang w:eastAsia="en-GB"/>
        </w:rPr>
        <w:t xml:space="preserve">the </w:t>
      </w:r>
      <w:r w:rsidR="18FD8095" w:rsidRPr="007C551A">
        <w:rPr>
          <w:i/>
          <w:iCs/>
          <w:noProof/>
          <w:color w:val="auto"/>
          <w:lang w:eastAsia="en-GB"/>
        </w:rPr>
        <w:t xml:space="preserve"> </w:t>
      </w:r>
      <w:r w:rsidRPr="007C551A">
        <w:rPr>
          <w:i/>
          <w:iCs/>
          <w:noProof/>
          <w:color w:val="auto"/>
          <w:lang w:eastAsia="en-GB"/>
        </w:rPr>
        <w:t>population group(s)</w:t>
      </w:r>
      <w:r w:rsidR="63D3D97C" w:rsidRPr="007C551A">
        <w:rPr>
          <w:i/>
          <w:iCs/>
          <w:noProof/>
          <w:color w:val="auto"/>
          <w:lang w:eastAsia="en-GB"/>
        </w:rPr>
        <w:t xml:space="preserve"> below</w:t>
      </w:r>
      <w:r w:rsidRPr="007C551A">
        <w:rPr>
          <w:i/>
          <w:iCs/>
          <w:noProof/>
          <w:color w:val="auto"/>
          <w:lang w:eastAsia="en-GB"/>
        </w:rPr>
        <w:t>? This question is for Shared Care Scotland and will not be taken into consideration at assessment.</w:t>
      </w:r>
    </w:p>
    <w:p w14:paraId="676FDE03" w14:textId="330FBC95" w:rsidR="0033527A" w:rsidRPr="00471EE4" w:rsidRDefault="0033527A" w:rsidP="007F11FD">
      <w:pPr>
        <w:pStyle w:val="SCSBodytext"/>
        <w:rPr>
          <w:noProof/>
          <w:color w:val="auto"/>
          <w:lang w:eastAsia="en-GB"/>
        </w:rPr>
      </w:pPr>
      <w:r w:rsidRPr="00471EE4">
        <w:rPr>
          <w:noProof/>
          <w:color w:val="auto"/>
          <w:lang w:eastAsia="en-GB"/>
        </w:rPr>
        <w:t>Unpaid carers</w:t>
      </w:r>
      <w:r w:rsidR="00126393" w:rsidRPr="00471EE4">
        <w:rPr>
          <w:noProof/>
          <w:color w:val="auto"/>
          <w:lang w:eastAsia="en-GB"/>
        </w:rPr>
        <w:tab/>
      </w:r>
      <w:r w:rsidR="004E69C0" w:rsidRPr="00471EE4">
        <w:rPr>
          <w:noProof/>
          <w:color w:val="auto"/>
          <w:lang w:eastAsia="en-GB"/>
        </w:rPr>
        <w:tab/>
      </w:r>
      <w:r w:rsidR="004E69C0" w:rsidRPr="00471EE4">
        <w:rPr>
          <w:noProof/>
          <w:color w:val="auto"/>
          <w:lang w:eastAsia="en-GB"/>
        </w:rPr>
        <w:tab/>
      </w:r>
      <w:r w:rsidR="004E69C0" w:rsidRPr="00471EE4">
        <w:rPr>
          <w:noProof/>
          <w:color w:val="auto"/>
          <w:lang w:eastAsia="en-GB"/>
        </w:rPr>
        <w:tab/>
      </w:r>
      <w:r w:rsidR="00126393" w:rsidRPr="00471EE4">
        <w:rPr>
          <w:noProof/>
          <w:color w:val="auto"/>
          <w:lang w:eastAsia="en-GB"/>
        </w:rPr>
        <w:tab/>
      </w:r>
      <w:r w:rsidR="00126393" w:rsidRPr="00471EE4">
        <w:rPr>
          <w:noProof/>
          <w:color w:val="auto"/>
          <w:lang w:eastAsia="en-GB"/>
        </w:rPr>
        <w:tab/>
      </w:r>
      <w:r w:rsidR="00126393" w:rsidRPr="00471EE4">
        <w:rPr>
          <w:noProof/>
          <w:color w:val="auto"/>
          <w:lang w:eastAsia="en-GB"/>
        </w:rPr>
        <w:tab/>
      </w:r>
      <w:r w:rsidR="00126393" w:rsidRPr="00471EE4">
        <w:rPr>
          <w:noProof/>
          <w:color w:val="auto"/>
          <w:lang w:eastAsia="en-GB"/>
        </w:rPr>
        <w:tab/>
      </w:r>
      <w:r w:rsidR="00126393" w:rsidRPr="00471EE4">
        <w:rPr>
          <w:noProof/>
          <w:color w:val="auto"/>
          <w:lang w:eastAsia="en-GB"/>
        </w:rPr>
        <w:tab/>
      </w:r>
      <w:r w:rsidR="00126393" w:rsidRPr="00471EE4">
        <w:rPr>
          <w:noProof/>
          <w:color w:val="auto"/>
          <w:lang w:eastAsia="en-GB"/>
        </w:rPr>
        <w:tab/>
      </w:r>
      <w:sdt>
        <w:sdtPr>
          <w:rPr>
            <w:noProof/>
            <w:color w:val="auto"/>
            <w:lang w:eastAsia="en-GB"/>
          </w:rPr>
          <w:id w:val="1201978895"/>
          <w14:checkbox>
            <w14:checked w14:val="0"/>
            <w14:checkedState w14:val="2612" w14:font="MS Gothic"/>
            <w14:uncheckedState w14:val="2610" w14:font="MS Gothic"/>
          </w14:checkbox>
        </w:sdtPr>
        <w:sdtEndPr/>
        <w:sdtContent>
          <w:r w:rsidR="00755B9B" w:rsidRPr="00471EE4">
            <w:rPr>
              <w:rFonts w:ascii="MS Gothic" w:eastAsia="MS Gothic" w:hAnsi="MS Gothic" w:hint="eastAsia"/>
              <w:noProof/>
              <w:color w:val="auto"/>
              <w:lang w:eastAsia="en-GB"/>
            </w:rPr>
            <w:t>☐</w:t>
          </w:r>
        </w:sdtContent>
      </w:sdt>
    </w:p>
    <w:p w14:paraId="6A22DBB1" w14:textId="6219179C" w:rsidR="0033527A" w:rsidRPr="00471EE4" w:rsidRDefault="0033527A" w:rsidP="007F11FD">
      <w:pPr>
        <w:pStyle w:val="SCSBodytext"/>
        <w:rPr>
          <w:noProof/>
          <w:color w:val="auto"/>
          <w:lang w:eastAsia="en-GB"/>
        </w:rPr>
      </w:pPr>
      <w:r w:rsidRPr="00471EE4">
        <w:rPr>
          <w:noProof/>
          <w:color w:val="auto"/>
          <w:lang w:eastAsia="en-GB"/>
        </w:rPr>
        <w:t>Communities experiencing racial inequity (e.g. Black, Asian</w:t>
      </w:r>
      <w:r w:rsidR="004E69C0" w:rsidRPr="00471EE4">
        <w:rPr>
          <w:noProof/>
          <w:color w:val="auto"/>
          <w:lang w:eastAsia="en-GB"/>
        </w:rPr>
        <w:t xml:space="preserve">, </w:t>
      </w:r>
      <w:r w:rsidRPr="00471EE4">
        <w:rPr>
          <w:noProof/>
          <w:color w:val="auto"/>
          <w:lang w:eastAsia="en-GB"/>
        </w:rPr>
        <w:t>minority ethnic)</w:t>
      </w:r>
      <w:r w:rsidR="004E69C0" w:rsidRPr="00471EE4">
        <w:rPr>
          <w:noProof/>
          <w:color w:val="auto"/>
          <w:lang w:eastAsia="en-GB"/>
        </w:rPr>
        <w:tab/>
      </w:r>
      <w:r w:rsidR="00755B9B" w:rsidRPr="00471EE4">
        <w:rPr>
          <w:noProof/>
          <w:color w:val="auto"/>
          <w:lang w:eastAsia="en-GB"/>
        </w:rPr>
        <w:tab/>
      </w:r>
      <w:sdt>
        <w:sdtPr>
          <w:rPr>
            <w:noProof/>
            <w:color w:val="auto"/>
            <w:lang w:eastAsia="en-GB"/>
          </w:rPr>
          <w:id w:val="-1023244129"/>
          <w14:checkbox>
            <w14:checked w14:val="0"/>
            <w14:checkedState w14:val="2612" w14:font="MS Gothic"/>
            <w14:uncheckedState w14:val="2610" w14:font="MS Gothic"/>
          </w14:checkbox>
        </w:sdtPr>
        <w:sdtEndPr/>
        <w:sdtContent>
          <w:r w:rsidR="00755B9B" w:rsidRPr="00471EE4">
            <w:rPr>
              <w:rFonts w:ascii="MS Gothic" w:eastAsia="MS Gothic" w:hAnsi="MS Gothic" w:hint="eastAsia"/>
              <w:noProof/>
              <w:color w:val="auto"/>
              <w:lang w:eastAsia="en-GB"/>
            </w:rPr>
            <w:t>☐</w:t>
          </w:r>
        </w:sdtContent>
      </w:sdt>
    </w:p>
    <w:p w14:paraId="37DDFA83" w14:textId="32C003E7" w:rsidR="0033527A" w:rsidRPr="00471EE4" w:rsidRDefault="0033527A" w:rsidP="007F11FD">
      <w:pPr>
        <w:pStyle w:val="SCSBodytext"/>
        <w:rPr>
          <w:noProof/>
          <w:color w:val="auto"/>
          <w:lang w:eastAsia="en-GB"/>
        </w:rPr>
      </w:pPr>
      <w:r w:rsidRPr="00471EE4">
        <w:rPr>
          <w:noProof/>
          <w:color w:val="auto"/>
          <w:lang w:eastAsia="en-GB"/>
        </w:rPr>
        <w:t>People with disabilitie</w:t>
      </w:r>
      <w:r w:rsidR="00755B9B" w:rsidRPr="00471EE4">
        <w:rPr>
          <w:noProof/>
          <w:color w:val="auto"/>
          <w:lang w:eastAsia="en-GB"/>
        </w:rPr>
        <w:t>s</w:t>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sdt>
        <w:sdtPr>
          <w:rPr>
            <w:noProof/>
            <w:color w:val="auto"/>
            <w:lang w:eastAsia="en-GB"/>
          </w:rPr>
          <w:id w:val="-687521313"/>
          <w14:checkbox>
            <w14:checked w14:val="0"/>
            <w14:checkedState w14:val="2612" w14:font="MS Gothic"/>
            <w14:uncheckedState w14:val="2610" w14:font="MS Gothic"/>
          </w14:checkbox>
        </w:sdtPr>
        <w:sdtEndPr/>
        <w:sdtContent>
          <w:r w:rsidR="00755B9B" w:rsidRPr="00471EE4">
            <w:rPr>
              <w:rFonts w:ascii="MS Gothic" w:eastAsia="MS Gothic" w:hAnsi="MS Gothic" w:hint="eastAsia"/>
              <w:noProof/>
              <w:color w:val="auto"/>
              <w:lang w:eastAsia="en-GB"/>
            </w:rPr>
            <w:t>☐</w:t>
          </w:r>
        </w:sdtContent>
      </w:sdt>
    </w:p>
    <w:p w14:paraId="37B51D1C" w14:textId="21E03109" w:rsidR="0033527A" w:rsidRPr="00471EE4" w:rsidRDefault="0033527A" w:rsidP="007F11FD">
      <w:pPr>
        <w:pStyle w:val="SCSBodytext"/>
        <w:rPr>
          <w:noProof/>
          <w:color w:val="auto"/>
          <w:lang w:eastAsia="en-GB"/>
        </w:rPr>
      </w:pPr>
      <w:r w:rsidRPr="00471EE4">
        <w:rPr>
          <w:noProof/>
          <w:color w:val="auto"/>
          <w:lang w:eastAsia="en-GB"/>
        </w:rPr>
        <w:t>LGBT+ people</w:t>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sdt>
        <w:sdtPr>
          <w:rPr>
            <w:noProof/>
            <w:color w:val="auto"/>
            <w:lang w:eastAsia="en-GB"/>
          </w:rPr>
          <w:id w:val="960226738"/>
          <w14:checkbox>
            <w14:checked w14:val="0"/>
            <w14:checkedState w14:val="2612" w14:font="MS Gothic"/>
            <w14:uncheckedState w14:val="2610" w14:font="MS Gothic"/>
          </w14:checkbox>
        </w:sdtPr>
        <w:sdtEndPr/>
        <w:sdtContent>
          <w:r w:rsidR="00755B9B" w:rsidRPr="00471EE4">
            <w:rPr>
              <w:rFonts w:ascii="MS Gothic" w:eastAsia="MS Gothic" w:hAnsi="MS Gothic" w:hint="eastAsia"/>
              <w:noProof/>
              <w:color w:val="auto"/>
              <w:lang w:eastAsia="en-GB"/>
            </w:rPr>
            <w:t>☐</w:t>
          </w:r>
        </w:sdtContent>
      </w:sdt>
    </w:p>
    <w:p w14:paraId="6BD486E2" w14:textId="54B27BFF" w:rsidR="0033527A" w:rsidRPr="00471EE4" w:rsidRDefault="0033527A" w:rsidP="007F11FD">
      <w:pPr>
        <w:pStyle w:val="SCSBodytext"/>
        <w:rPr>
          <w:noProof/>
          <w:color w:val="auto"/>
          <w:lang w:eastAsia="en-GB"/>
        </w:rPr>
      </w:pPr>
      <w:r w:rsidRPr="00471EE4">
        <w:rPr>
          <w:noProof/>
          <w:color w:val="auto"/>
          <w:lang w:eastAsia="en-GB"/>
        </w:rPr>
        <w:t>Migrants</w:t>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r w:rsidR="00755B9B" w:rsidRPr="00471EE4">
        <w:rPr>
          <w:noProof/>
          <w:color w:val="auto"/>
          <w:lang w:eastAsia="en-GB"/>
        </w:rPr>
        <w:tab/>
      </w:r>
      <w:sdt>
        <w:sdtPr>
          <w:rPr>
            <w:noProof/>
            <w:color w:val="auto"/>
            <w:lang w:eastAsia="en-GB"/>
          </w:rPr>
          <w:id w:val="-1271857357"/>
          <w14:checkbox>
            <w14:checked w14:val="0"/>
            <w14:checkedState w14:val="2612" w14:font="MS Gothic"/>
            <w14:uncheckedState w14:val="2610" w14:font="MS Gothic"/>
          </w14:checkbox>
        </w:sdtPr>
        <w:sdtEndPr/>
        <w:sdtContent>
          <w:r w:rsidR="007907D0" w:rsidRPr="00471EE4">
            <w:rPr>
              <w:rFonts w:ascii="MS Gothic" w:eastAsia="MS Gothic" w:hAnsi="MS Gothic" w:hint="eastAsia"/>
              <w:noProof/>
              <w:color w:val="auto"/>
              <w:lang w:eastAsia="en-GB"/>
            </w:rPr>
            <w:t>☐</w:t>
          </w:r>
        </w:sdtContent>
      </w:sdt>
    </w:p>
    <w:p w14:paraId="11FA707A" w14:textId="2B5D8D79" w:rsidR="0033527A" w:rsidRPr="00471EE4" w:rsidRDefault="0033527A" w:rsidP="007F11FD">
      <w:pPr>
        <w:pStyle w:val="SCSBodytext"/>
        <w:rPr>
          <w:noProof/>
          <w:color w:val="auto"/>
          <w:lang w:eastAsia="en-GB"/>
        </w:rPr>
      </w:pPr>
      <w:r w:rsidRPr="00471EE4">
        <w:rPr>
          <w:noProof/>
          <w:color w:val="auto"/>
          <w:lang w:eastAsia="en-GB"/>
        </w:rPr>
        <w:t>Older people</w:t>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sdt>
        <w:sdtPr>
          <w:rPr>
            <w:noProof/>
            <w:color w:val="auto"/>
            <w:lang w:eastAsia="en-GB"/>
          </w:rPr>
          <w:id w:val="417996596"/>
          <w14:checkbox>
            <w14:checked w14:val="0"/>
            <w14:checkedState w14:val="2612" w14:font="MS Gothic"/>
            <w14:uncheckedState w14:val="2610" w14:font="MS Gothic"/>
          </w14:checkbox>
        </w:sdtPr>
        <w:sdtEndPr/>
        <w:sdtContent>
          <w:r w:rsidR="007907D0" w:rsidRPr="00471EE4">
            <w:rPr>
              <w:rFonts w:ascii="MS Gothic" w:eastAsia="MS Gothic" w:hAnsi="MS Gothic" w:hint="eastAsia"/>
              <w:noProof/>
              <w:color w:val="auto"/>
              <w:lang w:eastAsia="en-GB"/>
            </w:rPr>
            <w:t>☐</w:t>
          </w:r>
        </w:sdtContent>
      </w:sdt>
    </w:p>
    <w:p w14:paraId="52CD2392" w14:textId="05ACC8E2" w:rsidR="0033527A" w:rsidRPr="00471EE4" w:rsidRDefault="0033527A" w:rsidP="007F11FD">
      <w:pPr>
        <w:pStyle w:val="SCSBodytext"/>
        <w:rPr>
          <w:noProof/>
          <w:color w:val="auto"/>
          <w:lang w:eastAsia="en-GB"/>
        </w:rPr>
      </w:pPr>
      <w:r w:rsidRPr="00471EE4">
        <w:rPr>
          <w:noProof/>
          <w:color w:val="auto"/>
          <w:lang w:eastAsia="en-GB"/>
        </w:rPr>
        <w:t>Children and young people</w:t>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sdt>
        <w:sdtPr>
          <w:rPr>
            <w:noProof/>
            <w:color w:val="auto"/>
            <w:lang w:eastAsia="en-GB"/>
          </w:rPr>
          <w:id w:val="-1703471304"/>
          <w14:checkbox>
            <w14:checked w14:val="0"/>
            <w14:checkedState w14:val="2612" w14:font="MS Gothic"/>
            <w14:uncheckedState w14:val="2610" w14:font="MS Gothic"/>
          </w14:checkbox>
        </w:sdtPr>
        <w:sdtEndPr/>
        <w:sdtContent>
          <w:r w:rsidR="007907D0" w:rsidRPr="00471EE4">
            <w:rPr>
              <w:rFonts w:ascii="MS Gothic" w:eastAsia="MS Gothic" w:hAnsi="MS Gothic" w:hint="eastAsia"/>
              <w:noProof/>
              <w:color w:val="auto"/>
              <w:lang w:eastAsia="en-GB"/>
            </w:rPr>
            <w:t>☐</w:t>
          </w:r>
        </w:sdtContent>
      </w:sdt>
    </w:p>
    <w:p w14:paraId="790DB433" w14:textId="7C56E35E" w:rsidR="0033527A" w:rsidRPr="00471EE4" w:rsidRDefault="0033527A" w:rsidP="007F11FD">
      <w:pPr>
        <w:pStyle w:val="SCSBodytext"/>
        <w:rPr>
          <w:noProof/>
          <w:color w:val="auto"/>
          <w:lang w:eastAsia="en-GB"/>
        </w:rPr>
      </w:pPr>
      <w:r w:rsidRPr="00471EE4">
        <w:rPr>
          <w:noProof/>
          <w:color w:val="auto"/>
          <w:lang w:eastAsia="en-GB"/>
        </w:rPr>
        <w:t>Women and girls</w:t>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r w:rsidR="007907D0" w:rsidRPr="00471EE4">
        <w:rPr>
          <w:noProof/>
          <w:color w:val="auto"/>
          <w:lang w:eastAsia="en-GB"/>
        </w:rPr>
        <w:tab/>
      </w:r>
      <w:sdt>
        <w:sdtPr>
          <w:rPr>
            <w:noProof/>
            <w:color w:val="auto"/>
            <w:lang w:eastAsia="en-GB"/>
          </w:rPr>
          <w:id w:val="2090345683"/>
          <w14:checkbox>
            <w14:checked w14:val="0"/>
            <w14:checkedState w14:val="2612" w14:font="MS Gothic"/>
            <w14:uncheckedState w14:val="2610" w14:font="MS Gothic"/>
          </w14:checkbox>
        </w:sdtPr>
        <w:sdtEndPr/>
        <w:sdtContent>
          <w:r w:rsidR="007907D0" w:rsidRPr="00471EE4">
            <w:rPr>
              <w:rFonts w:ascii="MS Gothic" w:eastAsia="MS Gothic" w:hAnsi="MS Gothic" w:hint="eastAsia"/>
              <w:noProof/>
              <w:color w:val="auto"/>
              <w:lang w:eastAsia="en-GB"/>
            </w:rPr>
            <w:t>☐</w:t>
          </w:r>
        </w:sdtContent>
      </w:sdt>
    </w:p>
    <w:p w14:paraId="1D1B5C38" w14:textId="24BAE16D" w:rsidR="00C232C2" w:rsidRPr="00471EE4" w:rsidRDefault="007C3814" w:rsidP="007F11FD">
      <w:pPr>
        <w:pStyle w:val="SCSBodytext"/>
        <w:rPr>
          <w:color w:val="auto"/>
        </w:rPr>
      </w:pPr>
      <w:r w:rsidRPr="00471EE4">
        <w:rPr>
          <w:color w:val="auto"/>
        </w:rPr>
        <w:t>O</w:t>
      </w:r>
      <w:r w:rsidR="002F0B5A" w:rsidRPr="00471EE4">
        <w:rPr>
          <w:color w:val="auto"/>
        </w:rPr>
        <w:t>ther</w:t>
      </w:r>
      <w:r w:rsidR="002F0B5A" w:rsidRPr="00471EE4">
        <w:rPr>
          <w:color w:val="auto"/>
        </w:rPr>
        <w:tab/>
      </w:r>
      <w:r w:rsidR="002F0B5A" w:rsidRPr="00471EE4">
        <w:rPr>
          <w:color w:val="auto"/>
        </w:rPr>
        <w:tab/>
      </w:r>
      <w:r w:rsidR="002F0B5A" w:rsidRPr="00471EE4">
        <w:rPr>
          <w:color w:val="auto"/>
        </w:rPr>
        <w:tab/>
      </w:r>
      <w:r w:rsidR="002F0B5A" w:rsidRPr="00471EE4">
        <w:rPr>
          <w:color w:val="auto"/>
        </w:rPr>
        <w:tab/>
      </w:r>
      <w:r w:rsidR="002F0B5A" w:rsidRPr="00471EE4">
        <w:rPr>
          <w:color w:val="auto"/>
        </w:rPr>
        <w:tab/>
      </w:r>
      <w:r w:rsidR="002F0B5A" w:rsidRPr="00471EE4">
        <w:rPr>
          <w:color w:val="auto"/>
        </w:rPr>
        <w:tab/>
      </w:r>
      <w:r w:rsidR="002F0B5A" w:rsidRPr="00471EE4">
        <w:rPr>
          <w:color w:val="auto"/>
        </w:rPr>
        <w:tab/>
      </w:r>
      <w:r w:rsidR="002F0B5A" w:rsidRPr="00471EE4">
        <w:rPr>
          <w:color w:val="auto"/>
        </w:rPr>
        <w:tab/>
      </w:r>
      <w:r w:rsidR="002F0B5A" w:rsidRPr="00471EE4">
        <w:rPr>
          <w:color w:val="auto"/>
        </w:rPr>
        <w:tab/>
      </w:r>
      <w:r w:rsidR="002F0B5A" w:rsidRPr="00471EE4">
        <w:rPr>
          <w:color w:val="auto"/>
        </w:rPr>
        <w:tab/>
      </w:r>
      <w:r w:rsidR="002F0B5A" w:rsidRPr="00471EE4">
        <w:rPr>
          <w:color w:val="auto"/>
        </w:rPr>
        <w:tab/>
      </w:r>
      <w:r w:rsidR="002F0B5A" w:rsidRPr="00471EE4">
        <w:rPr>
          <w:color w:val="auto"/>
        </w:rPr>
        <w:tab/>
      </w:r>
      <w:sdt>
        <w:sdtPr>
          <w:rPr>
            <w:color w:val="auto"/>
          </w:rPr>
          <w:id w:val="-703706170"/>
          <w14:checkbox>
            <w14:checked w14:val="0"/>
            <w14:checkedState w14:val="2612" w14:font="MS Gothic"/>
            <w14:uncheckedState w14:val="2610" w14:font="MS Gothic"/>
          </w14:checkbox>
        </w:sdtPr>
        <w:sdtEndPr/>
        <w:sdtContent>
          <w:r w:rsidR="002F0B5A" w:rsidRPr="00471EE4">
            <w:rPr>
              <w:rFonts w:ascii="MS Gothic" w:eastAsia="MS Gothic" w:hAnsi="MS Gothic" w:hint="eastAsia"/>
              <w:color w:val="auto"/>
            </w:rPr>
            <w:t>☐</w:t>
          </w:r>
        </w:sdtContent>
      </w:sdt>
    </w:p>
    <w:p w14:paraId="7EB12573" w14:textId="0849808B" w:rsidR="009B71C6" w:rsidRPr="00471EE4" w:rsidRDefault="009B71C6" w:rsidP="007F11FD">
      <w:pPr>
        <w:pStyle w:val="SCSBodytext"/>
        <w:rPr>
          <w:color w:val="auto"/>
        </w:rPr>
      </w:pPr>
      <w:r w:rsidRPr="00471EE4">
        <w:rPr>
          <w:color w:val="auto"/>
        </w:rPr>
        <w:t>None of the above</w:t>
      </w:r>
      <w:r w:rsidRPr="00471EE4">
        <w:rPr>
          <w:color w:val="auto"/>
        </w:rPr>
        <w:tab/>
      </w:r>
      <w:r w:rsidRPr="00471EE4">
        <w:rPr>
          <w:color w:val="auto"/>
        </w:rPr>
        <w:tab/>
      </w:r>
      <w:r w:rsidRPr="00471EE4">
        <w:rPr>
          <w:color w:val="auto"/>
        </w:rPr>
        <w:tab/>
      </w:r>
      <w:r w:rsidRPr="00471EE4">
        <w:rPr>
          <w:color w:val="auto"/>
        </w:rPr>
        <w:tab/>
      </w:r>
      <w:r w:rsidRPr="00471EE4">
        <w:rPr>
          <w:color w:val="auto"/>
        </w:rPr>
        <w:tab/>
      </w:r>
      <w:r w:rsidRPr="00471EE4">
        <w:rPr>
          <w:color w:val="auto"/>
        </w:rPr>
        <w:tab/>
      </w:r>
      <w:r w:rsidRPr="00471EE4">
        <w:rPr>
          <w:color w:val="auto"/>
        </w:rPr>
        <w:tab/>
      </w:r>
      <w:r w:rsidRPr="00471EE4">
        <w:rPr>
          <w:color w:val="auto"/>
        </w:rPr>
        <w:tab/>
      </w:r>
      <w:r w:rsidRPr="00471EE4">
        <w:rPr>
          <w:color w:val="auto"/>
        </w:rPr>
        <w:tab/>
      </w:r>
      <w:r w:rsidRPr="00471EE4">
        <w:rPr>
          <w:color w:val="auto"/>
        </w:rPr>
        <w:tab/>
      </w:r>
      <w:sdt>
        <w:sdtPr>
          <w:rPr>
            <w:color w:val="auto"/>
          </w:rPr>
          <w:id w:val="-1890246321"/>
          <w14:checkbox>
            <w14:checked w14:val="0"/>
            <w14:checkedState w14:val="2612" w14:font="MS Gothic"/>
            <w14:uncheckedState w14:val="2610" w14:font="MS Gothic"/>
          </w14:checkbox>
        </w:sdtPr>
        <w:sdtEndPr/>
        <w:sdtContent>
          <w:r w:rsidRPr="00471EE4">
            <w:rPr>
              <w:rFonts w:ascii="MS Gothic" w:eastAsia="MS Gothic" w:hAnsi="MS Gothic" w:hint="eastAsia"/>
              <w:color w:val="auto"/>
            </w:rPr>
            <w:t>☐</w:t>
          </w:r>
        </w:sdtContent>
      </w:sdt>
    </w:p>
    <w:p w14:paraId="3D4A446C" w14:textId="77777777" w:rsidR="000B678D" w:rsidRPr="00471EE4" w:rsidRDefault="000B678D" w:rsidP="007F11FD">
      <w:pPr>
        <w:pStyle w:val="SCSBodytext"/>
        <w:rPr>
          <w:b/>
          <w:bCs/>
          <w:noProof/>
          <w:color w:val="auto"/>
          <w:lang w:eastAsia="en-GB"/>
        </w:rPr>
      </w:pPr>
    </w:p>
    <w:p w14:paraId="2BB6F9AB" w14:textId="77EF9784" w:rsidR="002F0B5A" w:rsidRPr="007C551A" w:rsidRDefault="000F4F3F" w:rsidP="003B495A">
      <w:pPr>
        <w:pStyle w:val="SCSBodytext"/>
        <w:rPr>
          <w:noProof/>
          <w:color w:val="auto"/>
          <w:lang w:eastAsia="en-GB"/>
        </w:rPr>
      </w:pPr>
      <w:r w:rsidRPr="007C551A">
        <w:rPr>
          <w:noProof/>
          <w:color w:val="auto"/>
          <w:lang w:eastAsia="en-GB"/>
        </w:rPr>
        <w:t xml:space="preserve">If </w:t>
      </w:r>
      <w:r w:rsidR="00E3308E" w:rsidRPr="007C551A">
        <w:rPr>
          <w:noProof/>
          <w:color w:val="auto"/>
          <w:lang w:eastAsia="en-GB"/>
        </w:rPr>
        <w:t>other was selected, w</w:t>
      </w:r>
      <w:r w:rsidRPr="007C551A">
        <w:rPr>
          <w:noProof/>
          <w:color w:val="auto"/>
          <w:lang w:eastAsia="en-GB"/>
        </w:rPr>
        <w:t xml:space="preserve">hat is the group that leads the organisation? </w:t>
      </w:r>
    </w:p>
    <w:tbl>
      <w:tblPr>
        <w:tblStyle w:val="TableGrid"/>
        <w:tblW w:w="0" w:type="auto"/>
        <w:tblInd w:w="0" w:type="dxa"/>
        <w:tblLook w:val="04A0" w:firstRow="1" w:lastRow="0" w:firstColumn="1" w:lastColumn="0" w:noHBand="0" w:noVBand="1"/>
      </w:tblPr>
      <w:tblGrid>
        <w:gridCol w:w="9016"/>
      </w:tblGrid>
      <w:tr w:rsidR="003A00F6" w:rsidRPr="007C551A" w14:paraId="6EDD9F65" w14:textId="77777777" w:rsidTr="002D178F">
        <w:sdt>
          <w:sdtPr>
            <w:rPr>
              <w:rFonts w:eastAsiaTheme="minorHAnsi"/>
              <w:noProof/>
              <w:color w:val="auto"/>
              <w:lang w:val="en-GB" w:eastAsia="en-GB"/>
            </w:rPr>
            <w:id w:val="1749842930"/>
            <w:placeholder>
              <w:docPart w:val="A8B4FE92EA21419FBA920B41BD83815D"/>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1F7F39EB" w14:textId="77777777" w:rsidR="003A00F6" w:rsidRPr="007C551A" w:rsidRDefault="003A00F6" w:rsidP="002D178F">
                <w:pPr>
                  <w:pStyle w:val="SCSBodytext"/>
                  <w:rPr>
                    <w:noProof/>
                    <w:color w:val="auto"/>
                    <w:lang w:val="en-GB" w:eastAsia="en-GB"/>
                  </w:rPr>
                </w:pPr>
                <w:r w:rsidRPr="007C551A">
                  <w:rPr>
                    <w:rStyle w:val="PlaceholderText"/>
                    <w:color w:val="auto"/>
                    <w:lang w:val="en-GB"/>
                  </w:rPr>
                  <w:t>Click here to enter text.</w:t>
                </w:r>
              </w:p>
            </w:tc>
          </w:sdtContent>
        </w:sdt>
      </w:tr>
    </w:tbl>
    <w:p w14:paraId="0C5D0D9F" w14:textId="77777777" w:rsidR="009B71C6" w:rsidRPr="007C551A" w:rsidRDefault="009B71C6" w:rsidP="007F11FD">
      <w:pPr>
        <w:pStyle w:val="SCSBodytext"/>
        <w:rPr>
          <w:b/>
          <w:bCs/>
          <w:noProof/>
          <w:color w:val="auto"/>
          <w:lang w:eastAsia="en-GB"/>
        </w:rPr>
      </w:pPr>
    </w:p>
    <w:p w14:paraId="2483F912" w14:textId="028D936A" w:rsidR="009E4762" w:rsidRPr="007C551A" w:rsidRDefault="009E4762" w:rsidP="007F11FD">
      <w:pPr>
        <w:pStyle w:val="SCSBodytext"/>
        <w:rPr>
          <w:b/>
          <w:bCs/>
          <w:noProof/>
          <w:color w:val="auto"/>
          <w:lang w:eastAsia="en-GB"/>
        </w:rPr>
      </w:pPr>
      <w:r w:rsidRPr="007C551A">
        <w:rPr>
          <w:b/>
          <w:bCs/>
          <w:noProof/>
          <w:color w:val="auto"/>
          <w:lang w:eastAsia="en-GB"/>
        </w:rPr>
        <w:t>Organisation name</w:t>
      </w:r>
    </w:p>
    <w:tbl>
      <w:tblPr>
        <w:tblStyle w:val="TableGrid"/>
        <w:tblW w:w="0" w:type="auto"/>
        <w:tblInd w:w="0" w:type="dxa"/>
        <w:tblLook w:val="04A0" w:firstRow="1" w:lastRow="0" w:firstColumn="1" w:lastColumn="0" w:noHBand="0" w:noVBand="1"/>
      </w:tblPr>
      <w:tblGrid>
        <w:gridCol w:w="9016"/>
      </w:tblGrid>
      <w:tr w:rsidR="009E4762" w:rsidRPr="007C551A" w14:paraId="1EF443CF" w14:textId="77777777" w:rsidTr="009E4762">
        <w:sdt>
          <w:sdtPr>
            <w:rPr>
              <w:rFonts w:eastAsiaTheme="minorHAnsi"/>
              <w:noProof/>
              <w:color w:val="auto"/>
              <w:lang w:val="en-GB" w:eastAsia="en-GB"/>
            </w:rPr>
            <w:id w:val="645942502"/>
            <w:placeholder>
              <w:docPart w:val="94EC64B79F0845CBACEDEFC81698DBAE"/>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75F6FA7B"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bl>
    <w:p w14:paraId="1BDA313F" w14:textId="77777777" w:rsidR="009E4762" w:rsidRPr="007C551A" w:rsidRDefault="009E4762" w:rsidP="007F11FD">
      <w:pPr>
        <w:pStyle w:val="SCSBodytext"/>
        <w:rPr>
          <w:rFonts w:asciiTheme="minorHAnsi" w:hAnsiTheme="minorHAnsi"/>
          <w:b/>
          <w:bCs/>
          <w:color w:val="auto"/>
        </w:rPr>
      </w:pPr>
    </w:p>
    <w:p w14:paraId="1C9FF796" w14:textId="77777777" w:rsidR="009E4762" w:rsidRPr="007C551A" w:rsidRDefault="009E4762" w:rsidP="007F11FD">
      <w:pPr>
        <w:pStyle w:val="SCSBodytext"/>
        <w:rPr>
          <w:b/>
          <w:bCs/>
          <w:noProof/>
          <w:color w:val="auto"/>
          <w:lang w:eastAsia="en-GB"/>
        </w:rPr>
      </w:pPr>
      <w:r w:rsidRPr="007C551A">
        <w:rPr>
          <w:b/>
          <w:bCs/>
          <w:noProof/>
          <w:color w:val="auto"/>
          <w:lang w:eastAsia="en-GB"/>
        </w:rPr>
        <w:t>Organisation summary</w:t>
      </w:r>
    </w:p>
    <w:p w14:paraId="3FE9E3B9" w14:textId="790336DE" w:rsidR="009E4762" w:rsidRPr="007C551A" w:rsidRDefault="00E3308E" w:rsidP="007F11FD">
      <w:pPr>
        <w:pStyle w:val="SCSBodytext"/>
        <w:rPr>
          <w:i/>
          <w:noProof/>
          <w:color w:val="auto"/>
          <w:lang w:eastAsia="en-GB"/>
        </w:rPr>
      </w:pPr>
      <w:r w:rsidRPr="007C551A">
        <w:rPr>
          <w:i/>
          <w:noProof/>
          <w:color w:val="auto"/>
          <w:lang w:eastAsia="en-GB"/>
        </w:rPr>
        <w:t>Describe the organisation and its main work in no more than 50 words.</w:t>
      </w:r>
    </w:p>
    <w:tbl>
      <w:tblPr>
        <w:tblStyle w:val="TableGrid"/>
        <w:tblW w:w="0" w:type="auto"/>
        <w:tblInd w:w="0" w:type="dxa"/>
        <w:tblLook w:val="04A0" w:firstRow="1" w:lastRow="0" w:firstColumn="1" w:lastColumn="0" w:noHBand="0" w:noVBand="1"/>
      </w:tblPr>
      <w:tblGrid>
        <w:gridCol w:w="9016"/>
      </w:tblGrid>
      <w:tr w:rsidR="009E4762" w:rsidRPr="007C551A" w14:paraId="37429B3F" w14:textId="77777777" w:rsidTr="009E4762">
        <w:trPr>
          <w:trHeight w:val="570"/>
        </w:trPr>
        <w:sdt>
          <w:sdtPr>
            <w:rPr>
              <w:rFonts w:eastAsiaTheme="minorHAnsi"/>
              <w:noProof/>
              <w:color w:val="auto"/>
              <w:lang w:val="en-GB" w:eastAsia="en-GB"/>
            </w:rPr>
            <w:id w:val="223964381"/>
            <w:placeholder>
              <w:docPart w:val="F3E85FEE475E45E59D670D0DFC5A0865"/>
            </w:placeholder>
          </w:sdtPr>
          <w:sdtEndPr/>
          <w:sdtContent>
            <w:sdt>
              <w:sdtPr>
                <w:rPr>
                  <w:rFonts w:eastAsiaTheme="minorHAnsi"/>
                  <w:noProof/>
                  <w:color w:val="auto"/>
                  <w:lang w:val="en-GB" w:eastAsia="en-GB"/>
                </w:rPr>
                <w:id w:val="-1937350719"/>
                <w:placeholder>
                  <w:docPart w:val="CD9B25F010354FE89F2E87CBEE68C40E"/>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0AD20CD2"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sdtContent>
        </w:sdt>
      </w:tr>
    </w:tbl>
    <w:p w14:paraId="114A9A41" w14:textId="77777777" w:rsidR="009E4762" w:rsidRPr="007C551A" w:rsidRDefault="009E4762" w:rsidP="007F11FD">
      <w:pPr>
        <w:pStyle w:val="SCSBodytext"/>
        <w:rPr>
          <w:noProof/>
          <w:color w:val="auto"/>
          <w:lang w:eastAsia="en-GB"/>
        </w:rPr>
      </w:pPr>
    </w:p>
    <w:p w14:paraId="760C6555" w14:textId="7C667336" w:rsidR="009E4762" w:rsidRPr="007C551A" w:rsidRDefault="00E91DFA" w:rsidP="007F11FD">
      <w:pPr>
        <w:pStyle w:val="SCSBodytext"/>
        <w:rPr>
          <w:b/>
          <w:bCs/>
          <w:noProof/>
          <w:color w:val="auto"/>
          <w:lang w:eastAsia="en-GB"/>
        </w:rPr>
      </w:pPr>
      <w:r w:rsidRPr="007C551A">
        <w:rPr>
          <w:b/>
          <w:bCs/>
          <w:noProof/>
          <w:color w:val="auto"/>
          <w:lang w:eastAsia="en-GB"/>
        </w:rPr>
        <w:t>How many trustees does the organisation have?</w:t>
      </w:r>
    </w:p>
    <w:tbl>
      <w:tblPr>
        <w:tblStyle w:val="TableGrid"/>
        <w:tblW w:w="0" w:type="auto"/>
        <w:tblInd w:w="0" w:type="dxa"/>
        <w:tblLook w:val="04A0" w:firstRow="1" w:lastRow="0" w:firstColumn="1" w:lastColumn="0" w:noHBand="0" w:noVBand="1"/>
      </w:tblPr>
      <w:tblGrid>
        <w:gridCol w:w="9016"/>
      </w:tblGrid>
      <w:tr w:rsidR="009E4762" w:rsidRPr="007C551A" w14:paraId="781FBDA6" w14:textId="77777777" w:rsidTr="009E4762">
        <w:sdt>
          <w:sdtPr>
            <w:rPr>
              <w:rFonts w:eastAsiaTheme="minorHAnsi"/>
              <w:noProof/>
              <w:color w:val="auto"/>
              <w:lang w:val="en-GB" w:eastAsia="en-GB"/>
            </w:rPr>
            <w:id w:val="910121657"/>
            <w:placeholder>
              <w:docPart w:val="BC8023B86FAC4971822D15A3B173869A"/>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54987726"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bl>
    <w:p w14:paraId="74BB8921" w14:textId="77777777" w:rsidR="009E4762" w:rsidRPr="007C551A" w:rsidRDefault="009E4762" w:rsidP="007F11FD">
      <w:pPr>
        <w:pStyle w:val="SCSBodytext"/>
        <w:rPr>
          <w:rFonts w:asciiTheme="minorHAnsi" w:hAnsiTheme="minorHAnsi"/>
          <w:b/>
          <w:color w:val="auto"/>
        </w:rPr>
      </w:pPr>
    </w:p>
    <w:p w14:paraId="5988B2B2" w14:textId="633CF4CD" w:rsidR="009E4762" w:rsidRPr="007C551A" w:rsidRDefault="009E4762" w:rsidP="007F11FD">
      <w:pPr>
        <w:pStyle w:val="SCSBodytext"/>
        <w:rPr>
          <w:b/>
          <w:bCs/>
          <w:noProof/>
          <w:color w:val="auto"/>
          <w:lang w:eastAsia="en-GB"/>
        </w:rPr>
      </w:pPr>
      <w:r w:rsidRPr="007C551A">
        <w:rPr>
          <w:b/>
          <w:bCs/>
          <w:noProof/>
          <w:color w:val="auto"/>
          <w:lang w:eastAsia="en-GB"/>
        </w:rPr>
        <w:t xml:space="preserve">How many paid staff members does </w:t>
      </w:r>
      <w:r w:rsidR="00A22B90" w:rsidRPr="007C551A">
        <w:rPr>
          <w:b/>
          <w:bCs/>
          <w:noProof/>
          <w:color w:val="auto"/>
          <w:lang w:eastAsia="en-GB"/>
        </w:rPr>
        <w:t>the</w:t>
      </w:r>
      <w:r w:rsidRPr="007C551A">
        <w:rPr>
          <w:b/>
          <w:bCs/>
          <w:noProof/>
          <w:color w:val="auto"/>
          <w:lang w:eastAsia="en-GB"/>
        </w:rPr>
        <w:t xml:space="preserve"> organisation have?</w:t>
      </w:r>
    </w:p>
    <w:tbl>
      <w:tblPr>
        <w:tblStyle w:val="TableGrid"/>
        <w:tblW w:w="0" w:type="auto"/>
        <w:tblInd w:w="0" w:type="dxa"/>
        <w:tblLook w:val="04A0" w:firstRow="1" w:lastRow="0" w:firstColumn="1" w:lastColumn="0" w:noHBand="0" w:noVBand="1"/>
      </w:tblPr>
      <w:tblGrid>
        <w:gridCol w:w="9016"/>
      </w:tblGrid>
      <w:tr w:rsidR="009E4762" w:rsidRPr="007C551A" w14:paraId="5B7C9DC7" w14:textId="77777777" w:rsidTr="009E4762">
        <w:sdt>
          <w:sdtPr>
            <w:rPr>
              <w:rFonts w:eastAsiaTheme="minorHAnsi"/>
              <w:noProof/>
              <w:color w:val="auto"/>
              <w:lang w:val="en-GB" w:eastAsia="en-GB"/>
            </w:rPr>
            <w:id w:val="323097552"/>
            <w:placeholder>
              <w:docPart w:val="A1E11CEE5EF346CCA18B811B5DF5048D"/>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6C3C2C4E"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bl>
    <w:p w14:paraId="56BDB56E" w14:textId="77777777" w:rsidR="009E4762" w:rsidRPr="007C551A" w:rsidRDefault="009E4762" w:rsidP="007F11FD">
      <w:pPr>
        <w:pStyle w:val="SCSBodytext"/>
        <w:rPr>
          <w:color w:val="auto"/>
        </w:rPr>
      </w:pPr>
    </w:p>
    <w:p w14:paraId="46E62A82" w14:textId="55F2DBB0" w:rsidR="009E4762" w:rsidRPr="007C551A" w:rsidRDefault="009E4762" w:rsidP="007F11FD">
      <w:pPr>
        <w:pStyle w:val="SCSBodytext"/>
        <w:rPr>
          <w:b/>
          <w:bCs/>
          <w:noProof/>
          <w:color w:val="auto"/>
          <w:lang w:eastAsia="en-GB"/>
        </w:rPr>
      </w:pPr>
      <w:r w:rsidRPr="007C551A">
        <w:rPr>
          <w:b/>
          <w:bCs/>
          <w:noProof/>
          <w:color w:val="auto"/>
          <w:lang w:eastAsia="en-GB"/>
        </w:rPr>
        <w:lastRenderedPageBreak/>
        <w:t xml:space="preserve">How many volunteers does </w:t>
      </w:r>
      <w:r w:rsidR="00A22B90" w:rsidRPr="007C551A">
        <w:rPr>
          <w:b/>
          <w:bCs/>
          <w:noProof/>
          <w:color w:val="auto"/>
          <w:lang w:eastAsia="en-GB"/>
        </w:rPr>
        <w:t>the</w:t>
      </w:r>
      <w:r w:rsidRPr="007C551A">
        <w:rPr>
          <w:b/>
          <w:bCs/>
          <w:noProof/>
          <w:color w:val="auto"/>
          <w:lang w:eastAsia="en-GB"/>
        </w:rPr>
        <w:t xml:space="preserve"> organisation have?</w:t>
      </w:r>
    </w:p>
    <w:tbl>
      <w:tblPr>
        <w:tblStyle w:val="TableGrid"/>
        <w:tblW w:w="0" w:type="auto"/>
        <w:tblInd w:w="0" w:type="dxa"/>
        <w:tblLook w:val="04A0" w:firstRow="1" w:lastRow="0" w:firstColumn="1" w:lastColumn="0" w:noHBand="0" w:noVBand="1"/>
      </w:tblPr>
      <w:tblGrid>
        <w:gridCol w:w="9016"/>
      </w:tblGrid>
      <w:tr w:rsidR="009E4762" w:rsidRPr="007C551A" w14:paraId="2D9B9614" w14:textId="77777777" w:rsidTr="009E4762">
        <w:sdt>
          <w:sdtPr>
            <w:rPr>
              <w:rFonts w:eastAsiaTheme="minorHAnsi"/>
              <w:noProof/>
              <w:color w:val="auto"/>
              <w:lang w:val="en-GB" w:eastAsia="en-GB"/>
            </w:rPr>
            <w:id w:val="1292634018"/>
            <w:placeholder>
              <w:docPart w:val="DED3B596600B4C3588501EF84E640B97"/>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06F98623"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bl>
    <w:p w14:paraId="44D93AEF" w14:textId="77777777" w:rsidR="009E4762" w:rsidRPr="007C551A" w:rsidRDefault="009E4762" w:rsidP="007F11FD">
      <w:pPr>
        <w:pStyle w:val="SCSBodytext"/>
        <w:rPr>
          <w:color w:val="auto"/>
        </w:rPr>
      </w:pPr>
    </w:p>
    <w:p w14:paraId="5CB6A91B" w14:textId="77777777" w:rsidR="009E4762" w:rsidRPr="007C551A" w:rsidRDefault="009E4762" w:rsidP="007F11FD">
      <w:pPr>
        <w:pStyle w:val="SCSBodytext"/>
        <w:rPr>
          <w:b/>
          <w:bCs/>
          <w:color w:val="auto"/>
        </w:rPr>
      </w:pPr>
      <w:r w:rsidRPr="007C551A">
        <w:rPr>
          <w:b/>
          <w:bCs/>
          <w:color w:val="auto"/>
        </w:rPr>
        <w:t>Organisation main address and phone number</w:t>
      </w:r>
    </w:p>
    <w:tbl>
      <w:tblPr>
        <w:tblStyle w:val="TableGrid"/>
        <w:tblW w:w="0" w:type="auto"/>
        <w:tblInd w:w="0" w:type="dxa"/>
        <w:tblLook w:val="04A0" w:firstRow="1" w:lastRow="0" w:firstColumn="1" w:lastColumn="0" w:noHBand="0" w:noVBand="1"/>
      </w:tblPr>
      <w:tblGrid>
        <w:gridCol w:w="2268"/>
        <w:gridCol w:w="6748"/>
      </w:tblGrid>
      <w:tr w:rsidR="009E4762" w:rsidRPr="007C551A" w14:paraId="6FB1282D" w14:textId="77777777" w:rsidTr="74A888A6">
        <w:tc>
          <w:tcPr>
            <w:tcW w:w="2268" w:type="dxa"/>
            <w:tcBorders>
              <w:top w:val="nil"/>
              <w:left w:val="nil"/>
              <w:bottom w:val="nil"/>
              <w:right w:val="single" w:sz="4" w:space="0" w:color="auto"/>
            </w:tcBorders>
            <w:shd w:val="clear" w:color="auto" w:fill="C8C4E0"/>
            <w:hideMark/>
          </w:tcPr>
          <w:p w14:paraId="31A43AE3" w14:textId="77777777" w:rsidR="009E4762" w:rsidRPr="007C551A" w:rsidRDefault="009E4762" w:rsidP="007F11FD">
            <w:pPr>
              <w:pStyle w:val="SCSBodytext"/>
              <w:rPr>
                <w:noProof/>
                <w:color w:val="auto"/>
                <w:lang w:val="en-GB" w:eastAsia="en-GB"/>
              </w:rPr>
            </w:pPr>
            <w:r w:rsidRPr="007C551A">
              <w:rPr>
                <w:noProof/>
                <w:color w:val="auto"/>
                <w:lang w:val="en-GB" w:eastAsia="en-GB"/>
              </w:rPr>
              <w:t>Address</w:t>
            </w:r>
          </w:p>
        </w:tc>
        <w:sdt>
          <w:sdtPr>
            <w:rPr>
              <w:noProof/>
              <w:color w:val="auto"/>
              <w:lang w:val="en-GB" w:eastAsia="en-GB"/>
            </w:rPr>
            <w:id w:val="-1370211401"/>
            <w:placeholder>
              <w:docPart w:val="70BB4BFA80DD40B49F41F3C7BC7F965C"/>
            </w:placeholder>
            <w:showingPlcHdr/>
          </w:sdtPr>
          <w:sdtEndPr/>
          <w:sdtContent>
            <w:tc>
              <w:tcPr>
                <w:tcW w:w="6748" w:type="dxa"/>
                <w:tcBorders>
                  <w:top w:val="single" w:sz="4" w:space="0" w:color="auto"/>
                  <w:left w:val="single" w:sz="4" w:space="0" w:color="auto"/>
                  <w:bottom w:val="single" w:sz="4" w:space="0" w:color="auto"/>
                  <w:right w:val="single" w:sz="4" w:space="0" w:color="auto"/>
                </w:tcBorders>
                <w:hideMark/>
              </w:tcPr>
              <w:p w14:paraId="0473F601"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r w:rsidR="009E4762" w:rsidRPr="007C551A" w14:paraId="612DB05D" w14:textId="77777777" w:rsidTr="74A888A6">
        <w:tc>
          <w:tcPr>
            <w:tcW w:w="2268" w:type="dxa"/>
            <w:tcBorders>
              <w:top w:val="nil"/>
              <w:left w:val="nil"/>
              <w:bottom w:val="nil"/>
              <w:right w:val="single" w:sz="4" w:space="0" w:color="auto"/>
            </w:tcBorders>
            <w:shd w:val="clear" w:color="auto" w:fill="C8C4E0"/>
            <w:hideMark/>
          </w:tcPr>
          <w:p w14:paraId="7A5F3FCE" w14:textId="77777777" w:rsidR="009E4762" w:rsidRPr="007C551A" w:rsidRDefault="009E4762" w:rsidP="007F11FD">
            <w:pPr>
              <w:pStyle w:val="SCSBodytext"/>
              <w:rPr>
                <w:noProof/>
                <w:color w:val="auto"/>
                <w:lang w:val="en-GB" w:eastAsia="en-GB"/>
              </w:rPr>
            </w:pPr>
            <w:r w:rsidRPr="007C551A">
              <w:rPr>
                <w:noProof/>
                <w:color w:val="auto"/>
                <w:lang w:val="en-GB" w:eastAsia="en-GB"/>
              </w:rPr>
              <w:t>Address</w:t>
            </w:r>
          </w:p>
        </w:tc>
        <w:sdt>
          <w:sdtPr>
            <w:rPr>
              <w:noProof/>
              <w:color w:val="auto"/>
              <w:lang w:val="en-GB" w:eastAsia="en-GB"/>
            </w:rPr>
            <w:id w:val="-119767220"/>
            <w:placeholder>
              <w:docPart w:val="738ED8C60A38449681BB5264793F7F80"/>
            </w:placeholder>
            <w:showingPlcHdr/>
          </w:sdtPr>
          <w:sdtEndPr/>
          <w:sdtContent>
            <w:tc>
              <w:tcPr>
                <w:tcW w:w="6748" w:type="dxa"/>
                <w:tcBorders>
                  <w:top w:val="single" w:sz="4" w:space="0" w:color="auto"/>
                  <w:left w:val="single" w:sz="4" w:space="0" w:color="auto"/>
                  <w:bottom w:val="single" w:sz="4" w:space="0" w:color="auto"/>
                  <w:right w:val="single" w:sz="4" w:space="0" w:color="auto"/>
                </w:tcBorders>
                <w:hideMark/>
              </w:tcPr>
              <w:p w14:paraId="331FAC9C"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r w:rsidR="009E4762" w:rsidRPr="007C551A" w14:paraId="762F7387" w14:textId="77777777" w:rsidTr="74A888A6">
        <w:tc>
          <w:tcPr>
            <w:tcW w:w="2268" w:type="dxa"/>
            <w:tcBorders>
              <w:top w:val="nil"/>
              <w:left w:val="nil"/>
              <w:bottom w:val="nil"/>
              <w:right w:val="single" w:sz="4" w:space="0" w:color="auto"/>
            </w:tcBorders>
            <w:shd w:val="clear" w:color="auto" w:fill="C8C4E0"/>
            <w:hideMark/>
          </w:tcPr>
          <w:p w14:paraId="30D3DBDE" w14:textId="77777777" w:rsidR="009E4762" w:rsidRPr="007C551A" w:rsidRDefault="009E4762" w:rsidP="007F11FD">
            <w:pPr>
              <w:pStyle w:val="SCSBodytext"/>
              <w:rPr>
                <w:noProof/>
                <w:color w:val="auto"/>
                <w:lang w:val="en-GB" w:eastAsia="en-GB"/>
              </w:rPr>
            </w:pPr>
            <w:r w:rsidRPr="007C551A">
              <w:rPr>
                <w:noProof/>
                <w:color w:val="auto"/>
                <w:lang w:val="en-GB" w:eastAsia="en-GB"/>
              </w:rPr>
              <w:t xml:space="preserve">City </w:t>
            </w:r>
          </w:p>
        </w:tc>
        <w:sdt>
          <w:sdtPr>
            <w:rPr>
              <w:noProof/>
              <w:color w:val="auto"/>
              <w:lang w:val="en-GB" w:eastAsia="en-GB"/>
            </w:rPr>
            <w:id w:val="-1592236853"/>
            <w:placeholder>
              <w:docPart w:val="AB24ECA44E314DDAA9D1E181D198152A"/>
            </w:placeholder>
            <w:showingPlcHdr/>
          </w:sdtPr>
          <w:sdtEndPr/>
          <w:sdtContent>
            <w:tc>
              <w:tcPr>
                <w:tcW w:w="6748" w:type="dxa"/>
                <w:tcBorders>
                  <w:top w:val="single" w:sz="4" w:space="0" w:color="auto"/>
                  <w:left w:val="single" w:sz="4" w:space="0" w:color="auto"/>
                  <w:bottom w:val="single" w:sz="4" w:space="0" w:color="auto"/>
                  <w:right w:val="single" w:sz="4" w:space="0" w:color="auto"/>
                </w:tcBorders>
                <w:hideMark/>
              </w:tcPr>
              <w:p w14:paraId="4AA6A5B2"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r w:rsidR="009E4762" w:rsidRPr="007C551A" w14:paraId="17009E3F" w14:textId="77777777" w:rsidTr="74A888A6">
        <w:tc>
          <w:tcPr>
            <w:tcW w:w="2268" w:type="dxa"/>
            <w:tcBorders>
              <w:top w:val="nil"/>
              <w:left w:val="nil"/>
              <w:bottom w:val="nil"/>
              <w:right w:val="single" w:sz="4" w:space="0" w:color="auto"/>
            </w:tcBorders>
            <w:shd w:val="clear" w:color="auto" w:fill="C8C4E0"/>
            <w:hideMark/>
          </w:tcPr>
          <w:p w14:paraId="15700864" w14:textId="77777777" w:rsidR="009E4762" w:rsidRPr="007C551A" w:rsidRDefault="009E4762" w:rsidP="007F11FD">
            <w:pPr>
              <w:pStyle w:val="SCSBodytext"/>
              <w:rPr>
                <w:noProof/>
                <w:color w:val="auto"/>
                <w:lang w:val="en-GB" w:eastAsia="en-GB"/>
              </w:rPr>
            </w:pPr>
            <w:r w:rsidRPr="007C551A">
              <w:rPr>
                <w:noProof/>
                <w:color w:val="auto"/>
                <w:lang w:val="en-GB" w:eastAsia="en-GB"/>
              </w:rPr>
              <w:t>Postcode</w:t>
            </w:r>
          </w:p>
        </w:tc>
        <w:sdt>
          <w:sdtPr>
            <w:rPr>
              <w:noProof/>
              <w:color w:val="auto"/>
              <w:lang w:val="en-GB" w:eastAsia="en-GB"/>
            </w:rPr>
            <w:id w:val="-18391190"/>
            <w:placeholder>
              <w:docPart w:val="3CA0641075C14F238F0E056083E44547"/>
            </w:placeholder>
            <w:showingPlcHdr/>
          </w:sdtPr>
          <w:sdtEndPr/>
          <w:sdtContent>
            <w:tc>
              <w:tcPr>
                <w:tcW w:w="6748" w:type="dxa"/>
                <w:tcBorders>
                  <w:top w:val="single" w:sz="4" w:space="0" w:color="auto"/>
                  <w:left w:val="single" w:sz="4" w:space="0" w:color="auto"/>
                  <w:bottom w:val="single" w:sz="4" w:space="0" w:color="auto"/>
                  <w:right w:val="single" w:sz="4" w:space="0" w:color="auto"/>
                </w:tcBorders>
                <w:hideMark/>
              </w:tcPr>
              <w:p w14:paraId="05FEB208"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r w:rsidR="009E4762" w:rsidRPr="007C551A" w14:paraId="34E89307" w14:textId="77777777" w:rsidTr="74A888A6">
        <w:tc>
          <w:tcPr>
            <w:tcW w:w="2268" w:type="dxa"/>
            <w:tcBorders>
              <w:top w:val="nil"/>
              <w:left w:val="nil"/>
              <w:bottom w:val="nil"/>
              <w:right w:val="single" w:sz="4" w:space="0" w:color="auto"/>
            </w:tcBorders>
            <w:shd w:val="clear" w:color="auto" w:fill="C8C4E0"/>
            <w:hideMark/>
          </w:tcPr>
          <w:p w14:paraId="0DC3995A" w14:textId="77777777" w:rsidR="009E4762" w:rsidRPr="007C551A" w:rsidRDefault="009E4762" w:rsidP="007F11FD">
            <w:pPr>
              <w:pStyle w:val="SCSBodytext"/>
              <w:rPr>
                <w:noProof/>
                <w:color w:val="auto"/>
                <w:lang w:val="en-GB" w:eastAsia="en-GB"/>
              </w:rPr>
            </w:pPr>
            <w:r w:rsidRPr="007C551A">
              <w:rPr>
                <w:noProof/>
                <w:color w:val="auto"/>
                <w:lang w:val="en-GB" w:eastAsia="en-GB"/>
              </w:rPr>
              <w:t>Phone</w:t>
            </w:r>
          </w:p>
        </w:tc>
        <w:sdt>
          <w:sdtPr>
            <w:rPr>
              <w:noProof/>
              <w:color w:val="auto"/>
              <w:lang w:val="en-GB" w:eastAsia="en-GB"/>
            </w:rPr>
            <w:id w:val="645865372"/>
            <w:placeholder>
              <w:docPart w:val="C1C073ECA6E04E2196977D168B5820A4"/>
            </w:placeholder>
            <w:showingPlcHdr/>
          </w:sdtPr>
          <w:sdtEndPr/>
          <w:sdtContent>
            <w:tc>
              <w:tcPr>
                <w:tcW w:w="6748" w:type="dxa"/>
                <w:tcBorders>
                  <w:top w:val="single" w:sz="4" w:space="0" w:color="auto"/>
                  <w:left w:val="single" w:sz="4" w:space="0" w:color="auto"/>
                  <w:bottom w:val="single" w:sz="4" w:space="0" w:color="auto"/>
                  <w:right w:val="single" w:sz="4" w:space="0" w:color="auto"/>
                </w:tcBorders>
                <w:hideMark/>
              </w:tcPr>
              <w:p w14:paraId="23DEC998"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r w:rsidR="009E4762" w:rsidRPr="007C551A" w14:paraId="6D199E63" w14:textId="77777777" w:rsidTr="74A888A6">
        <w:tc>
          <w:tcPr>
            <w:tcW w:w="2268" w:type="dxa"/>
            <w:tcBorders>
              <w:top w:val="nil"/>
              <w:left w:val="nil"/>
              <w:bottom w:val="nil"/>
              <w:right w:val="single" w:sz="4" w:space="0" w:color="auto"/>
            </w:tcBorders>
            <w:shd w:val="clear" w:color="auto" w:fill="C8C4E0"/>
            <w:hideMark/>
          </w:tcPr>
          <w:p w14:paraId="595D3FF8" w14:textId="77777777" w:rsidR="009E4762" w:rsidRPr="007C551A" w:rsidRDefault="009E4762" w:rsidP="007F11FD">
            <w:pPr>
              <w:pStyle w:val="SCSBodytext"/>
              <w:rPr>
                <w:noProof/>
                <w:color w:val="auto"/>
                <w:lang w:val="en-GB" w:eastAsia="en-GB"/>
              </w:rPr>
            </w:pPr>
            <w:r w:rsidRPr="007C551A">
              <w:rPr>
                <w:noProof/>
                <w:color w:val="auto"/>
                <w:lang w:val="en-GB" w:eastAsia="en-GB"/>
              </w:rPr>
              <w:t>Website</w:t>
            </w:r>
          </w:p>
        </w:tc>
        <w:sdt>
          <w:sdtPr>
            <w:rPr>
              <w:noProof/>
              <w:color w:val="auto"/>
              <w:lang w:val="en-GB" w:eastAsia="en-GB"/>
            </w:rPr>
            <w:id w:val="1851517781"/>
            <w:placeholder>
              <w:docPart w:val="624B0DBB95214F7783DD41FF6825AE20"/>
            </w:placeholder>
            <w:showingPlcHdr/>
          </w:sdtPr>
          <w:sdtEndPr/>
          <w:sdtContent>
            <w:tc>
              <w:tcPr>
                <w:tcW w:w="6748" w:type="dxa"/>
                <w:tcBorders>
                  <w:top w:val="single" w:sz="4" w:space="0" w:color="auto"/>
                  <w:left w:val="single" w:sz="4" w:space="0" w:color="auto"/>
                  <w:bottom w:val="single" w:sz="4" w:space="0" w:color="auto"/>
                  <w:right w:val="single" w:sz="4" w:space="0" w:color="auto"/>
                </w:tcBorders>
                <w:hideMark/>
              </w:tcPr>
              <w:p w14:paraId="696BF16C"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bl>
    <w:p w14:paraId="0ADE3A39" w14:textId="77777777" w:rsidR="009E4762" w:rsidRPr="007C551A" w:rsidRDefault="009E4762" w:rsidP="007F11FD">
      <w:pPr>
        <w:pStyle w:val="SCSBodytext"/>
        <w:rPr>
          <w:rFonts w:asciiTheme="minorHAnsi" w:hAnsiTheme="minorHAnsi"/>
          <w:noProof/>
          <w:color w:val="auto"/>
          <w:lang w:eastAsia="en-GB"/>
        </w:rPr>
      </w:pPr>
    </w:p>
    <w:p w14:paraId="0A6C52BC" w14:textId="77777777" w:rsidR="009E4762" w:rsidRPr="007C551A" w:rsidRDefault="009E4762" w:rsidP="007F11FD">
      <w:pPr>
        <w:pStyle w:val="SCSBodytext"/>
        <w:rPr>
          <w:b/>
          <w:bCs/>
          <w:noProof/>
          <w:color w:val="auto"/>
          <w:lang w:eastAsia="en-GB"/>
        </w:rPr>
      </w:pPr>
      <w:r w:rsidRPr="007C551A">
        <w:rPr>
          <w:b/>
          <w:bCs/>
          <w:noProof/>
          <w:color w:val="auto"/>
          <w:lang w:eastAsia="en-GB"/>
        </w:rPr>
        <w:t>Main contact for application</w:t>
      </w:r>
    </w:p>
    <w:tbl>
      <w:tblPr>
        <w:tblStyle w:val="TableGrid"/>
        <w:tblW w:w="0" w:type="auto"/>
        <w:tblInd w:w="0" w:type="dxa"/>
        <w:tblLook w:val="04A0" w:firstRow="1" w:lastRow="0" w:firstColumn="1" w:lastColumn="0" w:noHBand="0" w:noVBand="1"/>
      </w:tblPr>
      <w:tblGrid>
        <w:gridCol w:w="2268"/>
        <w:gridCol w:w="6748"/>
      </w:tblGrid>
      <w:tr w:rsidR="009E4762" w:rsidRPr="007C551A" w14:paraId="1DC4287D" w14:textId="77777777" w:rsidTr="00E950D1">
        <w:tc>
          <w:tcPr>
            <w:tcW w:w="2268" w:type="dxa"/>
            <w:tcBorders>
              <w:top w:val="nil"/>
              <w:left w:val="nil"/>
              <w:bottom w:val="nil"/>
              <w:right w:val="single" w:sz="4" w:space="0" w:color="auto"/>
            </w:tcBorders>
            <w:shd w:val="clear" w:color="auto" w:fill="C8C4E0"/>
            <w:hideMark/>
          </w:tcPr>
          <w:p w14:paraId="5F7D450F" w14:textId="77777777" w:rsidR="009E4762" w:rsidRPr="007C551A" w:rsidRDefault="009E4762" w:rsidP="007F11FD">
            <w:pPr>
              <w:pStyle w:val="SCSBodytext"/>
              <w:rPr>
                <w:noProof/>
                <w:color w:val="auto"/>
                <w:lang w:val="en-GB" w:eastAsia="en-GB"/>
              </w:rPr>
            </w:pPr>
            <w:r w:rsidRPr="007C551A">
              <w:rPr>
                <w:noProof/>
                <w:color w:val="auto"/>
                <w:lang w:val="en-GB" w:eastAsia="en-GB"/>
              </w:rPr>
              <w:t>Full name</w:t>
            </w:r>
          </w:p>
        </w:tc>
        <w:sdt>
          <w:sdtPr>
            <w:rPr>
              <w:rFonts w:eastAsiaTheme="minorHAnsi"/>
              <w:noProof/>
              <w:color w:val="auto"/>
              <w:lang w:val="en-GB" w:eastAsia="en-GB"/>
            </w:rPr>
            <w:id w:val="1838651998"/>
            <w:placeholder>
              <w:docPart w:val="4965DA01BFE9421093D52868E7E0BB22"/>
            </w:placeholder>
            <w:showingPlcHdr/>
          </w:sdtPr>
          <w:sdtEndPr/>
          <w:sdtContent>
            <w:tc>
              <w:tcPr>
                <w:tcW w:w="6748" w:type="dxa"/>
                <w:tcBorders>
                  <w:top w:val="single" w:sz="4" w:space="0" w:color="auto"/>
                  <w:left w:val="single" w:sz="4" w:space="0" w:color="auto"/>
                  <w:bottom w:val="single" w:sz="4" w:space="0" w:color="auto"/>
                  <w:right w:val="single" w:sz="4" w:space="0" w:color="auto"/>
                </w:tcBorders>
                <w:hideMark/>
              </w:tcPr>
              <w:p w14:paraId="63CF2B7C"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r w:rsidR="009E4762" w:rsidRPr="007C551A" w14:paraId="3EC71104" w14:textId="77777777" w:rsidTr="00E950D1">
        <w:tc>
          <w:tcPr>
            <w:tcW w:w="2268" w:type="dxa"/>
            <w:tcBorders>
              <w:top w:val="nil"/>
              <w:left w:val="nil"/>
              <w:bottom w:val="nil"/>
              <w:right w:val="single" w:sz="4" w:space="0" w:color="auto"/>
            </w:tcBorders>
            <w:shd w:val="clear" w:color="auto" w:fill="C8C4E0"/>
            <w:hideMark/>
          </w:tcPr>
          <w:p w14:paraId="0952013B" w14:textId="77777777" w:rsidR="009E4762" w:rsidRPr="007C551A" w:rsidRDefault="009E4762" w:rsidP="007F11FD">
            <w:pPr>
              <w:pStyle w:val="SCSBodytext"/>
              <w:rPr>
                <w:noProof/>
                <w:color w:val="auto"/>
                <w:lang w:val="en-GB" w:eastAsia="en-GB"/>
              </w:rPr>
            </w:pPr>
            <w:r w:rsidRPr="007C551A">
              <w:rPr>
                <w:noProof/>
                <w:color w:val="auto"/>
                <w:lang w:val="en-GB" w:eastAsia="en-GB"/>
              </w:rPr>
              <w:t>Job title or role</w:t>
            </w:r>
          </w:p>
        </w:tc>
        <w:sdt>
          <w:sdtPr>
            <w:rPr>
              <w:rFonts w:eastAsiaTheme="minorHAnsi"/>
              <w:noProof/>
              <w:color w:val="auto"/>
              <w:lang w:val="en-GB" w:eastAsia="en-GB"/>
            </w:rPr>
            <w:id w:val="490834125"/>
            <w:placeholder>
              <w:docPart w:val="CF7D14A97DF545BF872B0E01E7A76073"/>
            </w:placeholder>
            <w:showingPlcHdr/>
          </w:sdtPr>
          <w:sdtEndPr/>
          <w:sdtContent>
            <w:tc>
              <w:tcPr>
                <w:tcW w:w="6748" w:type="dxa"/>
                <w:tcBorders>
                  <w:top w:val="single" w:sz="4" w:space="0" w:color="auto"/>
                  <w:left w:val="single" w:sz="4" w:space="0" w:color="auto"/>
                  <w:bottom w:val="single" w:sz="4" w:space="0" w:color="auto"/>
                  <w:right w:val="single" w:sz="4" w:space="0" w:color="auto"/>
                </w:tcBorders>
                <w:hideMark/>
              </w:tcPr>
              <w:p w14:paraId="2A05E24B"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r w:rsidR="009E4762" w:rsidRPr="007C551A" w14:paraId="27F64A53" w14:textId="77777777" w:rsidTr="00E950D1">
        <w:tc>
          <w:tcPr>
            <w:tcW w:w="2268" w:type="dxa"/>
            <w:tcBorders>
              <w:top w:val="nil"/>
              <w:left w:val="nil"/>
              <w:bottom w:val="nil"/>
              <w:right w:val="single" w:sz="4" w:space="0" w:color="auto"/>
            </w:tcBorders>
            <w:shd w:val="clear" w:color="auto" w:fill="C8C4E0"/>
            <w:hideMark/>
          </w:tcPr>
          <w:p w14:paraId="75E4A203" w14:textId="77777777" w:rsidR="009E4762" w:rsidRPr="007C551A" w:rsidRDefault="009E4762" w:rsidP="007F11FD">
            <w:pPr>
              <w:pStyle w:val="SCSBodytext"/>
              <w:rPr>
                <w:noProof/>
                <w:color w:val="auto"/>
                <w:lang w:val="en-GB" w:eastAsia="en-GB"/>
              </w:rPr>
            </w:pPr>
            <w:r w:rsidRPr="007C551A">
              <w:rPr>
                <w:noProof/>
                <w:color w:val="auto"/>
                <w:lang w:val="en-GB" w:eastAsia="en-GB"/>
              </w:rPr>
              <w:t>Email</w:t>
            </w:r>
          </w:p>
        </w:tc>
        <w:sdt>
          <w:sdtPr>
            <w:rPr>
              <w:rFonts w:eastAsiaTheme="minorHAnsi"/>
              <w:noProof/>
              <w:color w:val="auto"/>
              <w:lang w:val="en-GB" w:eastAsia="en-GB"/>
            </w:rPr>
            <w:id w:val="-2011135158"/>
            <w:placeholder>
              <w:docPart w:val="FF16D2E827CA44D7B389E452857B07A4"/>
            </w:placeholder>
            <w:showingPlcHdr/>
          </w:sdtPr>
          <w:sdtEndPr/>
          <w:sdtContent>
            <w:tc>
              <w:tcPr>
                <w:tcW w:w="6748" w:type="dxa"/>
                <w:tcBorders>
                  <w:top w:val="single" w:sz="4" w:space="0" w:color="auto"/>
                  <w:left w:val="single" w:sz="4" w:space="0" w:color="auto"/>
                  <w:bottom w:val="single" w:sz="4" w:space="0" w:color="auto"/>
                  <w:right w:val="single" w:sz="4" w:space="0" w:color="auto"/>
                </w:tcBorders>
                <w:hideMark/>
              </w:tcPr>
              <w:p w14:paraId="5F284BF1"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r w:rsidR="009E4762" w:rsidRPr="007C551A" w14:paraId="6A31C17D" w14:textId="77777777" w:rsidTr="00E950D1">
        <w:tc>
          <w:tcPr>
            <w:tcW w:w="2268" w:type="dxa"/>
            <w:tcBorders>
              <w:top w:val="nil"/>
              <w:left w:val="nil"/>
              <w:bottom w:val="nil"/>
              <w:right w:val="single" w:sz="4" w:space="0" w:color="auto"/>
            </w:tcBorders>
            <w:shd w:val="clear" w:color="auto" w:fill="C8C4E0"/>
            <w:hideMark/>
          </w:tcPr>
          <w:p w14:paraId="2E8E099A" w14:textId="77777777" w:rsidR="009E4762" w:rsidRPr="007C551A" w:rsidRDefault="009E4762" w:rsidP="007F11FD">
            <w:pPr>
              <w:pStyle w:val="SCSBodytext"/>
              <w:rPr>
                <w:noProof/>
                <w:color w:val="auto"/>
                <w:lang w:val="en-GB" w:eastAsia="en-GB"/>
              </w:rPr>
            </w:pPr>
            <w:r w:rsidRPr="007C551A">
              <w:rPr>
                <w:noProof/>
                <w:color w:val="auto"/>
                <w:lang w:val="en-GB" w:eastAsia="en-GB"/>
              </w:rPr>
              <w:t>Phone</w:t>
            </w:r>
          </w:p>
        </w:tc>
        <w:sdt>
          <w:sdtPr>
            <w:rPr>
              <w:rFonts w:eastAsiaTheme="minorHAnsi"/>
              <w:noProof/>
              <w:color w:val="auto"/>
              <w:lang w:val="en-GB" w:eastAsia="en-GB"/>
            </w:rPr>
            <w:id w:val="-507210321"/>
            <w:placeholder>
              <w:docPart w:val="37569181415B4D61ADECEEA7579FFAC8"/>
            </w:placeholder>
            <w:showingPlcHdr/>
          </w:sdtPr>
          <w:sdtEndPr/>
          <w:sdtContent>
            <w:tc>
              <w:tcPr>
                <w:tcW w:w="6748" w:type="dxa"/>
                <w:tcBorders>
                  <w:top w:val="single" w:sz="4" w:space="0" w:color="auto"/>
                  <w:left w:val="single" w:sz="4" w:space="0" w:color="auto"/>
                  <w:bottom w:val="single" w:sz="4" w:space="0" w:color="auto"/>
                  <w:right w:val="single" w:sz="4" w:space="0" w:color="auto"/>
                </w:tcBorders>
                <w:hideMark/>
              </w:tcPr>
              <w:p w14:paraId="1A131C4F"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bl>
    <w:p w14:paraId="3CB89F8A" w14:textId="77777777" w:rsidR="000D5732" w:rsidRPr="007C551A" w:rsidRDefault="000D5732" w:rsidP="007F11FD">
      <w:pPr>
        <w:pStyle w:val="SCSBodytext"/>
        <w:rPr>
          <w:b/>
          <w:bCs/>
          <w:noProof/>
          <w:color w:val="auto"/>
          <w:lang w:eastAsia="en-GB"/>
        </w:rPr>
      </w:pPr>
    </w:p>
    <w:p w14:paraId="427744B2" w14:textId="5DD7D94F" w:rsidR="009E4762" w:rsidRPr="007C551A" w:rsidRDefault="009E4762" w:rsidP="007F11FD">
      <w:pPr>
        <w:pStyle w:val="SCSBodytext"/>
        <w:rPr>
          <w:b/>
          <w:bCs/>
          <w:noProof/>
          <w:color w:val="auto"/>
          <w:lang w:eastAsia="en-GB"/>
        </w:rPr>
      </w:pPr>
      <w:r w:rsidRPr="007C551A">
        <w:rPr>
          <w:b/>
          <w:bCs/>
          <w:noProof/>
          <w:color w:val="auto"/>
          <w:lang w:eastAsia="en-GB"/>
        </w:rPr>
        <w:t>Type of organisation</w:t>
      </w:r>
    </w:p>
    <w:p w14:paraId="23121FB0" w14:textId="0F0A7FD4" w:rsidR="009E4762" w:rsidRPr="007C551A" w:rsidRDefault="0090083D" w:rsidP="007F11FD">
      <w:pPr>
        <w:pStyle w:val="SCSBodytext"/>
        <w:rPr>
          <w:bCs/>
          <w:color w:val="auto"/>
        </w:rPr>
      </w:pPr>
      <w:r w:rsidRPr="007C551A">
        <w:rPr>
          <w:bCs/>
          <w:color w:val="auto"/>
        </w:rPr>
        <w:t>Scottish Charitable Incorporated Org</w:t>
      </w:r>
      <w:r w:rsidR="007972A5" w:rsidRPr="007C551A">
        <w:rPr>
          <w:bCs/>
          <w:color w:val="auto"/>
        </w:rPr>
        <w:tab/>
      </w:r>
      <w:r w:rsidR="007972A5" w:rsidRPr="007C551A">
        <w:rPr>
          <w:bCs/>
          <w:color w:val="auto"/>
        </w:rPr>
        <w:tab/>
      </w:r>
      <w:r w:rsidR="007972A5" w:rsidRPr="007C551A">
        <w:rPr>
          <w:bCs/>
          <w:color w:val="auto"/>
        </w:rPr>
        <w:tab/>
      </w:r>
      <w:r w:rsidR="007972A5" w:rsidRPr="007C551A">
        <w:rPr>
          <w:bCs/>
          <w:color w:val="auto"/>
        </w:rPr>
        <w:tab/>
      </w:r>
      <w:r w:rsidR="00142C9E" w:rsidRPr="007C551A">
        <w:rPr>
          <w:bCs/>
          <w:color w:val="auto"/>
        </w:rPr>
        <w:tab/>
      </w:r>
      <w:sdt>
        <w:sdtPr>
          <w:rPr>
            <w:bCs/>
            <w:color w:val="auto"/>
          </w:rPr>
          <w:id w:val="152115988"/>
          <w14:checkbox>
            <w14:checked w14:val="0"/>
            <w14:checkedState w14:val="2612" w14:font="MS Gothic"/>
            <w14:uncheckedState w14:val="2610" w14:font="MS Gothic"/>
          </w14:checkbox>
        </w:sdtPr>
        <w:sdtEndPr/>
        <w:sdtContent>
          <w:r w:rsidR="00142C9E" w:rsidRPr="007C551A">
            <w:rPr>
              <w:rFonts w:ascii="MS Gothic" w:eastAsia="MS Gothic" w:hAnsi="MS Gothic" w:hint="eastAsia"/>
              <w:bCs/>
              <w:color w:val="auto"/>
            </w:rPr>
            <w:t>☐</w:t>
          </w:r>
        </w:sdtContent>
      </w:sdt>
    </w:p>
    <w:p w14:paraId="058EEB4C" w14:textId="63A1F15A" w:rsidR="0090083D" w:rsidRPr="007C551A" w:rsidRDefault="0090083D" w:rsidP="007F11FD">
      <w:pPr>
        <w:pStyle w:val="SCSBodytext"/>
        <w:rPr>
          <w:bCs/>
          <w:color w:val="auto"/>
        </w:rPr>
      </w:pPr>
      <w:r w:rsidRPr="007C551A">
        <w:rPr>
          <w:bCs/>
          <w:color w:val="auto"/>
        </w:rPr>
        <w:t>Voluntary Incorporated Org</w:t>
      </w:r>
      <w:r w:rsidR="00142C9E" w:rsidRPr="007C551A">
        <w:rPr>
          <w:bCs/>
          <w:color w:val="auto"/>
        </w:rPr>
        <w:tab/>
      </w:r>
      <w:r w:rsidR="00142C9E" w:rsidRPr="007C551A">
        <w:rPr>
          <w:bCs/>
          <w:color w:val="auto"/>
        </w:rPr>
        <w:tab/>
      </w:r>
      <w:r w:rsidR="00142C9E" w:rsidRPr="007C551A">
        <w:rPr>
          <w:bCs/>
          <w:color w:val="auto"/>
        </w:rPr>
        <w:tab/>
      </w:r>
      <w:r w:rsidR="00142C9E" w:rsidRPr="007C551A">
        <w:rPr>
          <w:bCs/>
          <w:color w:val="auto"/>
        </w:rPr>
        <w:tab/>
      </w:r>
      <w:r w:rsidR="00142C9E" w:rsidRPr="007C551A">
        <w:rPr>
          <w:bCs/>
          <w:color w:val="auto"/>
        </w:rPr>
        <w:tab/>
      </w:r>
      <w:r w:rsidR="00142C9E" w:rsidRPr="007C551A">
        <w:rPr>
          <w:bCs/>
          <w:color w:val="auto"/>
        </w:rPr>
        <w:tab/>
      </w:r>
      <w:sdt>
        <w:sdtPr>
          <w:rPr>
            <w:bCs/>
            <w:color w:val="auto"/>
          </w:rPr>
          <w:id w:val="-1892725768"/>
          <w14:checkbox>
            <w14:checked w14:val="0"/>
            <w14:checkedState w14:val="2612" w14:font="MS Gothic"/>
            <w14:uncheckedState w14:val="2610" w14:font="MS Gothic"/>
          </w14:checkbox>
        </w:sdtPr>
        <w:sdtEndPr/>
        <w:sdtContent>
          <w:r w:rsidR="00142C9E" w:rsidRPr="007C551A">
            <w:rPr>
              <w:rFonts w:ascii="MS Gothic" w:eastAsia="MS Gothic" w:hAnsi="MS Gothic" w:hint="eastAsia"/>
              <w:bCs/>
              <w:color w:val="auto"/>
            </w:rPr>
            <w:t>☐</w:t>
          </w:r>
        </w:sdtContent>
      </w:sdt>
    </w:p>
    <w:p w14:paraId="70A3AAE9" w14:textId="0CA404AA" w:rsidR="0090083D" w:rsidRPr="007C551A" w:rsidRDefault="0090083D" w:rsidP="007F11FD">
      <w:pPr>
        <w:pStyle w:val="SCSBodytext"/>
        <w:rPr>
          <w:bCs/>
          <w:color w:val="auto"/>
        </w:rPr>
      </w:pPr>
      <w:r w:rsidRPr="007C551A">
        <w:rPr>
          <w:bCs/>
          <w:color w:val="auto"/>
        </w:rPr>
        <w:t xml:space="preserve">Voluntary Unincorporated Org (can apply for up </w:t>
      </w:r>
      <w:r w:rsidR="00156538" w:rsidRPr="007C551A">
        <w:rPr>
          <w:bCs/>
          <w:color w:val="auto"/>
        </w:rPr>
        <w:t>to £10k)</w:t>
      </w:r>
      <w:r w:rsidR="00142C9E" w:rsidRPr="007C551A">
        <w:rPr>
          <w:bCs/>
          <w:color w:val="auto"/>
        </w:rPr>
        <w:tab/>
      </w:r>
      <w:r w:rsidR="00142C9E" w:rsidRPr="007C551A">
        <w:rPr>
          <w:bCs/>
          <w:color w:val="auto"/>
        </w:rPr>
        <w:tab/>
      </w:r>
      <w:sdt>
        <w:sdtPr>
          <w:rPr>
            <w:bCs/>
            <w:color w:val="auto"/>
          </w:rPr>
          <w:id w:val="-2115507721"/>
          <w14:checkbox>
            <w14:checked w14:val="0"/>
            <w14:checkedState w14:val="2612" w14:font="MS Gothic"/>
            <w14:uncheckedState w14:val="2610" w14:font="MS Gothic"/>
          </w14:checkbox>
        </w:sdtPr>
        <w:sdtEndPr/>
        <w:sdtContent>
          <w:r w:rsidR="00142C9E" w:rsidRPr="007C551A">
            <w:rPr>
              <w:rFonts w:ascii="MS Gothic" w:eastAsia="MS Gothic" w:hAnsi="MS Gothic" w:hint="eastAsia"/>
              <w:bCs/>
              <w:color w:val="auto"/>
            </w:rPr>
            <w:t>☐</w:t>
          </w:r>
        </w:sdtContent>
      </w:sdt>
    </w:p>
    <w:p w14:paraId="523C35DB" w14:textId="184B9743" w:rsidR="00156538" w:rsidRPr="007C551A" w:rsidRDefault="00156538" w:rsidP="007F11FD">
      <w:pPr>
        <w:pStyle w:val="SCSBodytext"/>
        <w:rPr>
          <w:bCs/>
          <w:color w:val="auto"/>
        </w:rPr>
      </w:pPr>
      <w:r w:rsidRPr="007C551A">
        <w:rPr>
          <w:bCs/>
          <w:color w:val="auto"/>
        </w:rPr>
        <w:t>Company limited by guarantee</w:t>
      </w:r>
      <w:r w:rsidR="00142C9E" w:rsidRPr="007C551A">
        <w:rPr>
          <w:bCs/>
          <w:color w:val="auto"/>
        </w:rPr>
        <w:tab/>
      </w:r>
      <w:r w:rsidR="00142C9E" w:rsidRPr="007C551A">
        <w:rPr>
          <w:bCs/>
          <w:color w:val="auto"/>
        </w:rPr>
        <w:tab/>
      </w:r>
      <w:r w:rsidR="00142C9E" w:rsidRPr="007C551A">
        <w:rPr>
          <w:bCs/>
          <w:color w:val="auto"/>
        </w:rPr>
        <w:tab/>
      </w:r>
      <w:r w:rsidR="00142C9E" w:rsidRPr="007C551A">
        <w:rPr>
          <w:bCs/>
          <w:color w:val="auto"/>
        </w:rPr>
        <w:tab/>
      </w:r>
      <w:r w:rsidR="00142C9E" w:rsidRPr="007C551A">
        <w:rPr>
          <w:bCs/>
          <w:color w:val="auto"/>
        </w:rPr>
        <w:tab/>
      </w:r>
      <w:r w:rsidR="00142C9E" w:rsidRPr="007C551A">
        <w:rPr>
          <w:bCs/>
          <w:color w:val="auto"/>
        </w:rPr>
        <w:tab/>
      </w:r>
      <w:sdt>
        <w:sdtPr>
          <w:rPr>
            <w:bCs/>
            <w:color w:val="auto"/>
          </w:rPr>
          <w:id w:val="-625850110"/>
          <w14:checkbox>
            <w14:checked w14:val="0"/>
            <w14:checkedState w14:val="2612" w14:font="MS Gothic"/>
            <w14:uncheckedState w14:val="2610" w14:font="MS Gothic"/>
          </w14:checkbox>
        </w:sdtPr>
        <w:sdtEndPr/>
        <w:sdtContent>
          <w:r w:rsidR="00142C9E" w:rsidRPr="007C551A">
            <w:rPr>
              <w:rFonts w:ascii="MS Gothic" w:eastAsia="MS Gothic" w:hAnsi="MS Gothic" w:hint="eastAsia"/>
              <w:bCs/>
              <w:color w:val="auto"/>
            </w:rPr>
            <w:t>☐</w:t>
          </w:r>
        </w:sdtContent>
      </w:sdt>
    </w:p>
    <w:p w14:paraId="63CD4434" w14:textId="6049FA2F" w:rsidR="00156538" w:rsidRPr="007C551A" w:rsidRDefault="00156538" w:rsidP="007F11FD">
      <w:pPr>
        <w:pStyle w:val="SCSBodytext"/>
        <w:rPr>
          <w:bCs/>
          <w:color w:val="auto"/>
        </w:rPr>
      </w:pPr>
      <w:r w:rsidRPr="007C551A">
        <w:rPr>
          <w:bCs/>
          <w:color w:val="auto"/>
        </w:rPr>
        <w:t>Community Interest Company</w:t>
      </w:r>
      <w:r w:rsidR="00142C9E" w:rsidRPr="007C551A">
        <w:rPr>
          <w:bCs/>
          <w:color w:val="auto"/>
        </w:rPr>
        <w:tab/>
      </w:r>
      <w:r w:rsidR="00142C9E" w:rsidRPr="007C551A">
        <w:rPr>
          <w:bCs/>
          <w:color w:val="auto"/>
        </w:rPr>
        <w:tab/>
      </w:r>
      <w:r w:rsidR="00142C9E" w:rsidRPr="007C551A">
        <w:rPr>
          <w:bCs/>
          <w:color w:val="auto"/>
        </w:rPr>
        <w:tab/>
      </w:r>
      <w:r w:rsidR="00142C9E" w:rsidRPr="007C551A">
        <w:rPr>
          <w:bCs/>
          <w:color w:val="auto"/>
        </w:rPr>
        <w:tab/>
      </w:r>
      <w:r w:rsidR="00142C9E" w:rsidRPr="007C551A">
        <w:rPr>
          <w:bCs/>
          <w:color w:val="auto"/>
        </w:rPr>
        <w:tab/>
      </w:r>
      <w:r w:rsidR="00142C9E" w:rsidRPr="007C551A">
        <w:rPr>
          <w:bCs/>
          <w:color w:val="auto"/>
        </w:rPr>
        <w:tab/>
      </w:r>
      <w:sdt>
        <w:sdtPr>
          <w:rPr>
            <w:bCs/>
            <w:color w:val="auto"/>
          </w:rPr>
          <w:id w:val="-92784479"/>
          <w14:checkbox>
            <w14:checked w14:val="0"/>
            <w14:checkedState w14:val="2612" w14:font="MS Gothic"/>
            <w14:uncheckedState w14:val="2610" w14:font="MS Gothic"/>
          </w14:checkbox>
        </w:sdtPr>
        <w:sdtEndPr/>
        <w:sdtContent>
          <w:r w:rsidR="00142C9E" w:rsidRPr="007C551A">
            <w:rPr>
              <w:rFonts w:ascii="MS Gothic" w:eastAsia="MS Gothic" w:hAnsi="MS Gothic" w:hint="eastAsia"/>
              <w:bCs/>
              <w:color w:val="auto"/>
            </w:rPr>
            <w:t>☐</w:t>
          </w:r>
        </w:sdtContent>
      </w:sdt>
    </w:p>
    <w:p w14:paraId="55A750E0" w14:textId="77777777" w:rsidR="00156538" w:rsidRPr="007C551A" w:rsidRDefault="00156538" w:rsidP="007F11FD">
      <w:pPr>
        <w:pStyle w:val="SCSBodytext"/>
        <w:rPr>
          <w:bCs/>
          <w:color w:val="auto"/>
        </w:rPr>
      </w:pPr>
    </w:p>
    <w:p w14:paraId="095679B5" w14:textId="77777777" w:rsidR="009E4762" w:rsidRPr="007C551A" w:rsidRDefault="009E4762" w:rsidP="007F11FD">
      <w:pPr>
        <w:pStyle w:val="SCSBodytext"/>
        <w:rPr>
          <w:b/>
          <w:bCs/>
          <w:color w:val="auto"/>
        </w:rPr>
      </w:pPr>
      <w:r w:rsidRPr="007C551A">
        <w:rPr>
          <w:b/>
          <w:bCs/>
          <w:color w:val="auto"/>
        </w:rPr>
        <w:t>Registration numbers</w:t>
      </w:r>
    </w:p>
    <w:p w14:paraId="5587D544" w14:textId="77777777" w:rsidR="009E4762" w:rsidRPr="007C551A" w:rsidRDefault="009E4762" w:rsidP="007F11FD">
      <w:pPr>
        <w:pStyle w:val="SCSBodytext"/>
        <w:rPr>
          <w:i/>
          <w:color w:val="auto"/>
        </w:rPr>
      </w:pPr>
      <w:r w:rsidRPr="007C551A">
        <w:rPr>
          <w:i/>
          <w:color w:val="auto"/>
        </w:rPr>
        <w:t>Give all relevant registration number(s) below.</w:t>
      </w:r>
    </w:p>
    <w:tbl>
      <w:tblPr>
        <w:tblStyle w:val="TableGrid"/>
        <w:tblW w:w="0" w:type="auto"/>
        <w:tblInd w:w="0" w:type="dxa"/>
        <w:tblLook w:val="04A0" w:firstRow="1" w:lastRow="0" w:firstColumn="1" w:lastColumn="0" w:noHBand="0" w:noVBand="1"/>
      </w:tblPr>
      <w:tblGrid>
        <w:gridCol w:w="2268"/>
        <w:gridCol w:w="2268"/>
      </w:tblGrid>
      <w:tr w:rsidR="009E4762" w:rsidRPr="007C551A" w14:paraId="20C1C009" w14:textId="77777777" w:rsidTr="00E950D1">
        <w:tc>
          <w:tcPr>
            <w:tcW w:w="2268" w:type="dxa"/>
            <w:tcBorders>
              <w:top w:val="nil"/>
              <w:left w:val="nil"/>
              <w:bottom w:val="nil"/>
              <w:right w:val="single" w:sz="4" w:space="0" w:color="auto"/>
            </w:tcBorders>
            <w:shd w:val="clear" w:color="auto" w:fill="C8C4E0"/>
            <w:hideMark/>
          </w:tcPr>
          <w:p w14:paraId="570D7A9A" w14:textId="77777777" w:rsidR="009E4762" w:rsidRPr="007C551A" w:rsidRDefault="009E4762" w:rsidP="007F11FD">
            <w:pPr>
              <w:pStyle w:val="SCSBodytext"/>
              <w:rPr>
                <w:noProof/>
                <w:color w:val="auto"/>
                <w:lang w:val="en-GB" w:eastAsia="en-GB"/>
              </w:rPr>
            </w:pPr>
            <w:r w:rsidRPr="007C551A">
              <w:rPr>
                <w:noProof/>
                <w:color w:val="auto"/>
                <w:lang w:val="en-GB" w:eastAsia="en-GB"/>
              </w:rPr>
              <w:t>Charity number</w:t>
            </w:r>
          </w:p>
        </w:tc>
        <w:sdt>
          <w:sdtPr>
            <w:rPr>
              <w:rFonts w:eastAsiaTheme="minorHAnsi"/>
              <w:noProof/>
              <w:color w:val="auto"/>
              <w:lang w:val="en-GB" w:eastAsia="en-GB"/>
            </w:rPr>
            <w:id w:val="-2142022630"/>
            <w:placeholder>
              <w:docPart w:val="3BFB6B0232C34F4F9B78E2AD14E038E4"/>
            </w:placeholder>
            <w:showingPlcHdr/>
            <w:text/>
          </w:sdtPr>
          <w:sdtEndPr/>
          <w:sdtContent>
            <w:tc>
              <w:tcPr>
                <w:tcW w:w="2268" w:type="dxa"/>
                <w:tcBorders>
                  <w:top w:val="single" w:sz="4" w:space="0" w:color="auto"/>
                  <w:left w:val="single" w:sz="4" w:space="0" w:color="auto"/>
                  <w:bottom w:val="single" w:sz="4" w:space="0" w:color="auto"/>
                  <w:right w:val="single" w:sz="4" w:space="0" w:color="auto"/>
                </w:tcBorders>
              </w:tcPr>
              <w:p w14:paraId="3B254B2D" w14:textId="62FADECA" w:rsidR="009E4762" w:rsidRPr="007C551A" w:rsidRDefault="008C02C3" w:rsidP="007F11FD">
                <w:pPr>
                  <w:pStyle w:val="SCSBodytext"/>
                  <w:rPr>
                    <w:rFonts w:eastAsiaTheme="minorHAnsi"/>
                    <w:noProof/>
                    <w:color w:val="auto"/>
                    <w:lang w:val="en-GB" w:eastAsia="en-GB"/>
                  </w:rPr>
                </w:pPr>
                <w:r w:rsidRPr="007C551A">
                  <w:rPr>
                    <w:rStyle w:val="PlaceholderText"/>
                    <w:color w:val="auto"/>
                    <w:lang w:val="en-GB"/>
                  </w:rPr>
                  <w:t>Type no.</w:t>
                </w:r>
              </w:p>
            </w:tc>
          </w:sdtContent>
        </w:sdt>
      </w:tr>
      <w:tr w:rsidR="009E4762" w:rsidRPr="007C551A" w14:paraId="0B8720E3" w14:textId="77777777" w:rsidTr="00E950D1">
        <w:tc>
          <w:tcPr>
            <w:tcW w:w="2268" w:type="dxa"/>
            <w:tcBorders>
              <w:top w:val="nil"/>
              <w:left w:val="nil"/>
              <w:bottom w:val="nil"/>
              <w:right w:val="single" w:sz="4" w:space="0" w:color="auto"/>
            </w:tcBorders>
            <w:shd w:val="clear" w:color="auto" w:fill="C8C4E0"/>
            <w:hideMark/>
          </w:tcPr>
          <w:p w14:paraId="43F0E612" w14:textId="77777777" w:rsidR="009E4762" w:rsidRPr="007C551A" w:rsidRDefault="009E4762" w:rsidP="007F11FD">
            <w:pPr>
              <w:pStyle w:val="SCSBodytext"/>
              <w:rPr>
                <w:noProof/>
                <w:color w:val="auto"/>
                <w:lang w:val="en-GB" w:eastAsia="en-GB"/>
              </w:rPr>
            </w:pPr>
            <w:r w:rsidRPr="007C551A">
              <w:rPr>
                <w:noProof/>
                <w:color w:val="auto"/>
                <w:lang w:val="en-GB" w:eastAsia="en-GB"/>
              </w:rPr>
              <w:t>Company number</w:t>
            </w:r>
          </w:p>
        </w:tc>
        <w:sdt>
          <w:sdtPr>
            <w:rPr>
              <w:rFonts w:eastAsiaTheme="minorHAnsi"/>
              <w:noProof/>
              <w:color w:val="auto"/>
              <w:lang w:val="en-GB" w:eastAsia="en-GB"/>
            </w:rPr>
            <w:id w:val="2127189346"/>
            <w:placeholder>
              <w:docPart w:val="165514499E6B45B38CE50CA296C6BFAB"/>
            </w:placeholder>
            <w:showingPlcHdr/>
            <w:text/>
          </w:sdtPr>
          <w:sdtEndPr/>
          <w:sdtContent>
            <w:tc>
              <w:tcPr>
                <w:tcW w:w="2268" w:type="dxa"/>
                <w:tcBorders>
                  <w:top w:val="single" w:sz="4" w:space="0" w:color="auto"/>
                  <w:left w:val="single" w:sz="4" w:space="0" w:color="auto"/>
                  <w:bottom w:val="single" w:sz="4" w:space="0" w:color="auto"/>
                  <w:right w:val="single" w:sz="4" w:space="0" w:color="auto"/>
                </w:tcBorders>
              </w:tcPr>
              <w:p w14:paraId="0BB7215A" w14:textId="6A579036" w:rsidR="009E4762" w:rsidRPr="007C551A" w:rsidRDefault="008C02C3" w:rsidP="007F11FD">
                <w:pPr>
                  <w:pStyle w:val="SCSBodytext"/>
                  <w:rPr>
                    <w:rFonts w:eastAsiaTheme="minorHAnsi"/>
                    <w:noProof/>
                    <w:color w:val="auto"/>
                    <w:lang w:val="en-GB" w:eastAsia="en-GB"/>
                  </w:rPr>
                </w:pPr>
                <w:r w:rsidRPr="007C551A">
                  <w:rPr>
                    <w:rStyle w:val="PlaceholderText"/>
                    <w:color w:val="auto"/>
                    <w:lang w:val="en-GB"/>
                  </w:rPr>
                  <w:t>Type no.</w:t>
                </w:r>
              </w:p>
            </w:tc>
          </w:sdtContent>
        </w:sdt>
      </w:tr>
      <w:tr w:rsidR="009E4762" w:rsidRPr="007C551A" w14:paraId="597C1C34" w14:textId="77777777" w:rsidTr="00E950D1">
        <w:tc>
          <w:tcPr>
            <w:tcW w:w="2268" w:type="dxa"/>
            <w:tcBorders>
              <w:top w:val="nil"/>
              <w:left w:val="nil"/>
              <w:bottom w:val="nil"/>
              <w:right w:val="single" w:sz="4" w:space="0" w:color="auto"/>
            </w:tcBorders>
            <w:shd w:val="clear" w:color="auto" w:fill="C8C4E0"/>
            <w:hideMark/>
          </w:tcPr>
          <w:p w14:paraId="5A0557DD" w14:textId="77777777" w:rsidR="009E4762" w:rsidRPr="007C551A" w:rsidRDefault="009E4762" w:rsidP="007F11FD">
            <w:pPr>
              <w:pStyle w:val="SCSBodytext"/>
              <w:rPr>
                <w:noProof/>
                <w:color w:val="auto"/>
                <w:lang w:val="en-GB" w:eastAsia="en-GB"/>
              </w:rPr>
            </w:pPr>
            <w:r w:rsidRPr="007C551A">
              <w:rPr>
                <w:noProof/>
                <w:color w:val="auto"/>
                <w:lang w:val="en-GB" w:eastAsia="en-GB"/>
              </w:rPr>
              <w:t>Care Inspectorate</w:t>
            </w:r>
          </w:p>
        </w:tc>
        <w:sdt>
          <w:sdtPr>
            <w:rPr>
              <w:rFonts w:eastAsiaTheme="minorHAnsi"/>
              <w:noProof/>
              <w:color w:val="auto"/>
              <w:lang w:val="en-GB" w:eastAsia="en-GB"/>
            </w:rPr>
            <w:id w:val="1053432025"/>
            <w:placeholder>
              <w:docPart w:val="20CD5B1DCADE4D9CB9F6377D30911C1D"/>
            </w:placeholder>
            <w:showingPlcHdr/>
            <w:text/>
          </w:sdtPr>
          <w:sdtEndPr/>
          <w:sdtContent>
            <w:tc>
              <w:tcPr>
                <w:tcW w:w="2268" w:type="dxa"/>
                <w:tcBorders>
                  <w:top w:val="single" w:sz="4" w:space="0" w:color="auto"/>
                  <w:left w:val="single" w:sz="4" w:space="0" w:color="auto"/>
                  <w:bottom w:val="single" w:sz="4" w:space="0" w:color="auto"/>
                  <w:right w:val="single" w:sz="4" w:space="0" w:color="auto"/>
                </w:tcBorders>
              </w:tcPr>
              <w:p w14:paraId="1A08AA5B" w14:textId="48D4B52A" w:rsidR="009E4762" w:rsidRPr="007C551A" w:rsidRDefault="008C02C3" w:rsidP="007F11FD">
                <w:pPr>
                  <w:pStyle w:val="SCSBodytext"/>
                  <w:rPr>
                    <w:rFonts w:eastAsiaTheme="minorHAnsi"/>
                    <w:noProof/>
                    <w:color w:val="auto"/>
                    <w:lang w:val="en-GB" w:eastAsia="en-GB"/>
                  </w:rPr>
                </w:pPr>
                <w:r w:rsidRPr="007C551A">
                  <w:rPr>
                    <w:rStyle w:val="PlaceholderText"/>
                    <w:color w:val="auto"/>
                    <w:lang w:val="en-GB"/>
                  </w:rPr>
                  <w:t>Type no.</w:t>
                </w:r>
              </w:p>
            </w:tc>
          </w:sdtContent>
        </w:sdt>
      </w:tr>
    </w:tbl>
    <w:p w14:paraId="0952EB1C" w14:textId="77777777" w:rsidR="009E4762" w:rsidRPr="007C551A" w:rsidRDefault="009E4762" w:rsidP="007F11FD">
      <w:pPr>
        <w:pStyle w:val="SCSBodytext"/>
        <w:rPr>
          <w:rFonts w:asciiTheme="minorHAnsi" w:hAnsiTheme="minorHAnsi"/>
          <w:noProof/>
          <w:color w:val="auto"/>
          <w:lang w:eastAsia="en-GB"/>
        </w:rPr>
      </w:pPr>
    </w:p>
    <w:p w14:paraId="36F086E2" w14:textId="77777777" w:rsidR="003B495A" w:rsidRPr="007C551A" w:rsidRDefault="003B495A">
      <w:pPr>
        <w:spacing w:line="259" w:lineRule="auto"/>
        <w:rPr>
          <w:rFonts w:ascii="Lexend Medium" w:hAnsi="Lexend Medium"/>
          <w:sz w:val="28"/>
          <w:szCs w:val="28"/>
          <w:bdr w:val="none" w:sz="0" w:space="0" w:color="auto" w:frame="1"/>
        </w:rPr>
      </w:pPr>
      <w:r w:rsidRPr="007C551A">
        <w:br w:type="page"/>
      </w:r>
    </w:p>
    <w:p w14:paraId="37068532" w14:textId="06C10BDB" w:rsidR="009E4762" w:rsidRPr="007C551A" w:rsidRDefault="00D8653D" w:rsidP="002A47AF">
      <w:pPr>
        <w:pStyle w:val="SCSCOVERSUBTITLE"/>
      </w:pPr>
      <w:r w:rsidRPr="007C551A">
        <w:lastRenderedPageBreak/>
        <w:t xml:space="preserve">SECTION 2: ABOUT </w:t>
      </w:r>
      <w:r w:rsidR="002844A9" w:rsidRPr="007C551A">
        <w:t>THE</w:t>
      </w:r>
      <w:r w:rsidRPr="007C551A">
        <w:t xml:space="preserve"> PROJECT </w:t>
      </w:r>
    </w:p>
    <w:p w14:paraId="3232C6AE" w14:textId="77777777" w:rsidR="009E4762" w:rsidRPr="007C551A" w:rsidRDefault="009E4762" w:rsidP="007F11FD">
      <w:pPr>
        <w:pStyle w:val="SCSBodytext"/>
        <w:rPr>
          <w:b/>
          <w:bCs/>
          <w:noProof/>
          <w:color w:val="auto"/>
          <w:lang w:eastAsia="en-GB"/>
        </w:rPr>
      </w:pPr>
      <w:r w:rsidRPr="007C551A">
        <w:rPr>
          <w:b/>
          <w:bCs/>
          <w:noProof/>
          <w:color w:val="auto"/>
          <w:lang w:eastAsia="en-GB"/>
        </w:rPr>
        <w:t>Project title</w:t>
      </w:r>
    </w:p>
    <w:tbl>
      <w:tblPr>
        <w:tblStyle w:val="TableGrid"/>
        <w:tblW w:w="0" w:type="auto"/>
        <w:tblInd w:w="0" w:type="dxa"/>
        <w:tblLook w:val="04A0" w:firstRow="1" w:lastRow="0" w:firstColumn="1" w:lastColumn="0" w:noHBand="0" w:noVBand="1"/>
      </w:tblPr>
      <w:tblGrid>
        <w:gridCol w:w="9016"/>
      </w:tblGrid>
      <w:tr w:rsidR="009E4762" w:rsidRPr="007C551A" w14:paraId="5CFF6F54" w14:textId="77777777" w:rsidTr="009E4762">
        <w:sdt>
          <w:sdtPr>
            <w:rPr>
              <w:rFonts w:eastAsiaTheme="minorHAnsi"/>
              <w:noProof/>
              <w:color w:val="auto"/>
              <w:lang w:val="en-GB" w:eastAsia="en-GB"/>
            </w:rPr>
            <w:id w:val="1321461123"/>
            <w:placeholder>
              <w:docPart w:val="A54717A5A52A4BA99888A272F4C7996E"/>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60FCCADD"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bl>
    <w:p w14:paraId="4E5ECAB2" w14:textId="77777777" w:rsidR="009E4762" w:rsidRPr="007C551A" w:rsidRDefault="009E4762" w:rsidP="007F11FD">
      <w:pPr>
        <w:pStyle w:val="SCSBodytext"/>
        <w:rPr>
          <w:rFonts w:asciiTheme="minorHAnsi" w:hAnsiTheme="minorHAnsi"/>
          <w:noProof/>
          <w:color w:val="auto"/>
          <w:lang w:eastAsia="en-GB"/>
        </w:rPr>
      </w:pPr>
    </w:p>
    <w:p w14:paraId="2592FF0F" w14:textId="77777777" w:rsidR="009E4762" w:rsidRPr="007C551A" w:rsidRDefault="009E4762" w:rsidP="007F11FD">
      <w:pPr>
        <w:pStyle w:val="SCSBodytext"/>
        <w:rPr>
          <w:b/>
          <w:bCs/>
          <w:noProof/>
          <w:color w:val="auto"/>
          <w:lang w:eastAsia="en-GB"/>
        </w:rPr>
      </w:pPr>
      <w:r w:rsidRPr="007C551A">
        <w:rPr>
          <w:b/>
          <w:bCs/>
          <w:noProof/>
          <w:color w:val="auto"/>
          <w:lang w:eastAsia="en-GB"/>
        </w:rPr>
        <w:t>Project summary</w:t>
      </w:r>
    </w:p>
    <w:p w14:paraId="134FA79C" w14:textId="08DDCA1B" w:rsidR="009E4762" w:rsidRPr="007C551A" w:rsidRDefault="009E4762" w:rsidP="007F11FD">
      <w:pPr>
        <w:pStyle w:val="SCSBodytext"/>
        <w:rPr>
          <w:i/>
          <w:noProof/>
          <w:color w:val="auto"/>
          <w:lang w:eastAsia="en-GB"/>
        </w:rPr>
      </w:pPr>
      <w:r w:rsidRPr="007C551A">
        <w:rPr>
          <w:i/>
          <w:noProof/>
          <w:color w:val="auto"/>
          <w:lang w:eastAsia="en-GB"/>
        </w:rPr>
        <w:t xml:space="preserve">Describe </w:t>
      </w:r>
      <w:r w:rsidR="00A22B90" w:rsidRPr="007C551A">
        <w:rPr>
          <w:i/>
          <w:noProof/>
          <w:color w:val="auto"/>
          <w:lang w:eastAsia="en-GB"/>
        </w:rPr>
        <w:t>the</w:t>
      </w:r>
      <w:r w:rsidRPr="007C551A">
        <w:rPr>
          <w:i/>
          <w:noProof/>
          <w:color w:val="auto"/>
          <w:lang w:eastAsia="en-GB"/>
        </w:rPr>
        <w:t xml:space="preserve"> project in no more than 100 words.</w:t>
      </w:r>
    </w:p>
    <w:tbl>
      <w:tblPr>
        <w:tblStyle w:val="TableGrid"/>
        <w:tblW w:w="0" w:type="auto"/>
        <w:tblInd w:w="0" w:type="dxa"/>
        <w:tblLook w:val="04A0" w:firstRow="1" w:lastRow="0" w:firstColumn="1" w:lastColumn="0" w:noHBand="0" w:noVBand="1"/>
      </w:tblPr>
      <w:tblGrid>
        <w:gridCol w:w="9016"/>
      </w:tblGrid>
      <w:tr w:rsidR="009E4762" w:rsidRPr="007C551A" w14:paraId="66BDDB26" w14:textId="77777777" w:rsidTr="009E4762">
        <w:trPr>
          <w:trHeight w:val="1922"/>
        </w:trPr>
        <w:sdt>
          <w:sdtPr>
            <w:rPr>
              <w:rFonts w:eastAsiaTheme="minorHAnsi"/>
              <w:noProof/>
              <w:color w:val="auto"/>
              <w:lang w:val="en-GB" w:eastAsia="en-GB"/>
            </w:rPr>
            <w:id w:val="920833465"/>
            <w:placeholder>
              <w:docPart w:val="0CFA01CFA2344C96BEC28B3F6E8DDED6"/>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71DDD83F" w14:textId="77777777" w:rsidR="009E4762" w:rsidRPr="007C551A" w:rsidRDefault="009E4762" w:rsidP="007F11FD">
                <w:pPr>
                  <w:pStyle w:val="SCSBodytext"/>
                  <w:rPr>
                    <w:noProof/>
                    <w:color w:val="auto"/>
                    <w:lang w:val="en-GB" w:eastAsia="en-GB"/>
                  </w:rPr>
                </w:pPr>
                <w:r w:rsidRPr="007C551A">
                  <w:rPr>
                    <w:rStyle w:val="PlaceholderText"/>
                    <w:color w:val="auto"/>
                    <w:lang w:val="en-GB"/>
                  </w:rPr>
                  <w:t>Click here to enter text.</w:t>
                </w:r>
              </w:p>
            </w:tc>
          </w:sdtContent>
        </w:sdt>
      </w:tr>
    </w:tbl>
    <w:p w14:paraId="1C8D4129" w14:textId="77777777" w:rsidR="009E4762" w:rsidRPr="007C551A" w:rsidRDefault="009E4762" w:rsidP="007F11FD">
      <w:pPr>
        <w:pStyle w:val="SCSBodytext"/>
        <w:rPr>
          <w:rFonts w:asciiTheme="minorHAnsi" w:hAnsiTheme="minorHAnsi"/>
          <w:strike/>
          <w:noProof/>
          <w:color w:val="auto"/>
          <w:lang w:eastAsia="en-GB"/>
        </w:rPr>
      </w:pPr>
    </w:p>
    <w:p w14:paraId="72097B23" w14:textId="00A74B0C" w:rsidR="009E4762" w:rsidRPr="007C551A" w:rsidRDefault="009E4762" w:rsidP="007F11FD">
      <w:pPr>
        <w:pStyle w:val="SCSBodytext"/>
        <w:rPr>
          <w:b/>
          <w:bCs/>
          <w:color w:val="auto"/>
        </w:rPr>
      </w:pPr>
      <w:r w:rsidRPr="007C551A">
        <w:rPr>
          <w:b/>
          <w:bCs/>
          <w:color w:val="auto"/>
        </w:rPr>
        <w:t xml:space="preserve">What will </w:t>
      </w:r>
      <w:r w:rsidR="00A22B90" w:rsidRPr="007C551A">
        <w:rPr>
          <w:b/>
          <w:bCs/>
          <w:color w:val="auto"/>
        </w:rPr>
        <w:t>the</w:t>
      </w:r>
      <w:r w:rsidRPr="007C551A">
        <w:rPr>
          <w:b/>
          <w:bCs/>
          <w:color w:val="auto"/>
        </w:rPr>
        <w:t xml:space="preserve"> project do?</w:t>
      </w:r>
      <w:r w:rsidRPr="007C551A">
        <w:rPr>
          <w:b/>
          <w:bCs/>
          <w:i/>
          <w:color w:val="auto"/>
        </w:rPr>
        <w:t xml:space="preserve"> </w:t>
      </w:r>
    </w:p>
    <w:p w14:paraId="72F7B11E" w14:textId="30FC5A24" w:rsidR="009E4762" w:rsidRPr="007C551A" w:rsidRDefault="009E4762" w:rsidP="007F11FD">
      <w:pPr>
        <w:pStyle w:val="SCSBodytext"/>
        <w:rPr>
          <w:b/>
          <w:i/>
          <w:color w:val="auto"/>
        </w:rPr>
      </w:pPr>
      <w:r w:rsidRPr="00ED517A">
        <w:rPr>
          <w:b/>
          <w:bCs/>
          <w:color w:val="auto"/>
        </w:rPr>
        <w:t>WHO is the project for?</w:t>
      </w:r>
      <w:r w:rsidRPr="007C551A">
        <w:rPr>
          <w:b/>
          <w:i/>
          <w:color w:val="auto"/>
        </w:rPr>
        <w:tab/>
      </w:r>
      <w:r w:rsidR="007F11FD" w:rsidRPr="007C551A">
        <w:rPr>
          <w:b/>
          <w:i/>
          <w:color w:val="auto"/>
        </w:rPr>
        <w:tab/>
      </w:r>
      <w:r w:rsidR="007F11FD" w:rsidRPr="007C551A">
        <w:rPr>
          <w:b/>
          <w:i/>
          <w:color w:val="auto"/>
        </w:rPr>
        <w:tab/>
      </w:r>
      <w:r w:rsidR="007F11FD" w:rsidRPr="007C551A">
        <w:rPr>
          <w:b/>
          <w:i/>
          <w:color w:val="auto"/>
        </w:rPr>
        <w:tab/>
      </w:r>
      <w:r w:rsidR="007F11FD" w:rsidRPr="007C551A">
        <w:rPr>
          <w:b/>
          <w:i/>
          <w:color w:val="auto"/>
        </w:rPr>
        <w:tab/>
      </w:r>
      <w:r w:rsidR="007F11FD" w:rsidRPr="007C551A">
        <w:rPr>
          <w:b/>
          <w:i/>
          <w:color w:val="auto"/>
        </w:rPr>
        <w:tab/>
      </w:r>
      <w:r w:rsidR="007F11FD" w:rsidRPr="007C551A">
        <w:rPr>
          <w:b/>
          <w:bCs/>
          <w:i/>
          <w:iCs/>
          <w:color w:val="auto"/>
          <w:sz w:val="20"/>
          <w:szCs w:val="20"/>
        </w:rPr>
        <w:t>Max 500 Words</w:t>
      </w:r>
    </w:p>
    <w:tbl>
      <w:tblPr>
        <w:tblStyle w:val="TableGrid"/>
        <w:tblW w:w="0" w:type="auto"/>
        <w:tblInd w:w="0" w:type="dxa"/>
        <w:tblLook w:val="04A0" w:firstRow="1" w:lastRow="0" w:firstColumn="1" w:lastColumn="0" w:noHBand="0" w:noVBand="1"/>
      </w:tblPr>
      <w:tblGrid>
        <w:gridCol w:w="9016"/>
      </w:tblGrid>
      <w:tr w:rsidR="00AA28DB" w:rsidRPr="007C551A" w14:paraId="7F04929C" w14:textId="77777777">
        <w:trPr>
          <w:trHeight w:val="1922"/>
        </w:trPr>
        <w:sdt>
          <w:sdtPr>
            <w:rPr>
              <w:rFonts w:eastAsiaTheme="minorHAnsi"/>
              <w:noProof/>
              <w:color w:val="auto"/>
              <w:lang w:val="en-GB" w:eastAsia="en-GB"/>
            </w:rPr>
            <w:id w:val="-1894953494"/>
            <w:placeholder>
              <w:docPart w:val="382C0BD840724CAD96E6768217F07587"/>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29A37678" w14:textId="77777777" w:rsidR="00AA28DB" w:rsidRPr="007C551A" w:rsidRDefault="00AA28DB">
                <w:pPr>
                  <w:pStyle w:val="SCSBodytext"/>
                  <w:rPr>
                    <w:noProof/>
                    <w:color w:val="auto"/>
                    <w:lang w:val="en-GB" w:eastAsia="en-GB"/>
                  </w:rPr>
                </w:pPr>
                <w:r w:rsidRPr="007C551A">
                  <w:rPr>
                    <w:rStyle w:val="PlaceholderText"/>
                    <w:color w:val="auto"/>
                    <w:lang w:val="en-GB"/>
                  </w:rPr>
                  <w:t>Click here to enter text.</w:t>
                </w:r>
              </w:p>
            </w:tc>
          </w:sdtContent>
        </w:sdt>
      </w:tr>
    </w:tbl>
    <w:p w14:paraId="3832C307" w14:textId="77777777" w:rsidR="00A22B90" w:rsidRPr="007C551A" w:rsidRDefault="00A22B90" w:rsidP="007F11FD">
      <w:pPr>
        <w:pStyle w:val="SCSBodytext"/>
        <w:rPr>
          <w:b/>
          <w:bCs/>
          <w:color w:val="auto"/>
        </w:rPr>
      </w:pPr>
    </w:p>
    <w:p w14:paraId="783A00D7" w14:textId="541265C6" w:rsidR="009E4762" w:rsidRPr="007C551A" w:rsidRDefault="009E4762" w:rsidP="007F11FD">
      <w:pPr>
        <w:pStyle w:val="SCSBodytext"/>
        <w:rPr>
          <w:b/>
          <w:bCs/>
          <w:i/>
          <w:iCs/>
          <w:color w:val="auto"/>
        </w:rPr>
      </w:pPr>
      <w:r w:rsidRPr="007C551A">
        <w:rPr>
          <w:b/>
          <w:bCs/>
          <w:color w:val="auto"/>
        </w:rPr>
        <w:t xml:space="preserve">WHAT activities will </w:t>
      </w:r>
      <w:r w:rsidR="00A22B90" w:rsidRPr="007C551A">
        <w:rPr>
          <w:b/>
          <w:bCs/>
          <w:color w:val="auto"/>
        </w:rPr>
        <w:t>be</w:t>
      </w:r>
      <w:r w:rsidRPr="007C551A">
        <w:rPr>
          <w:b/>
          <w:bCs/>
          <w:color w:val="auto"/>
        </w:rPr>
        <w:t xml:space="preserve"> deliver</w:t>
      </w:r>
      <w:r w:rsidR="00A22B90" w:rsidRPr="007C551A">
        <w:rPr>
          <w:b/>
          <w:bCs/>
          <w:color w:val="auto"/>
        </w:rPr>
        <w:t>ed</w:t>
      </w:r>
      <w:r w:rsidRPr="007C551A">
        <w:rPr>
          <w:b/>
          <w:bCs/>
          <w:color w:val="auto"/>
        </w:rPr>
        <w:t>?</w:t>
      </w:r>
      <w:r w:rsidRPr="007C551A">
        <w:rPr>
          <w:b/>
          <w:i/>
          <w:color w:val="auto"/>
        </w:rPr>
        <w:tab/>
      </w:r>
      <w:r w:rsidRPr="007C551A">
        <w:rPr>
          <w:b/>
          <w:i/>
          <w:color w:val="auto"/>
        </w:rPr>
        <w:tab/>
      </w:r>
      <w:r w:rsidRPr="007C551A">
        <w:rPr>
          <w:b/>
          <w:i/>
          <w:color w:val="auto"/>
        </w:rPr>
        <w:tab/>
      </w:r>
      <w:r w:rsidRPr="007C551A">
        <w:rPr>
          <w:b/>
          <w:i/>
          <w:color w:val="auto"/>
        </w:rPr>
        <w:tab/>
      </w:r>
      <w:r w:rsidRPr="007C551A">
        <w:rPr>
          <w:b/>
          <w:i/>
          <w:color w:val="auto"/>
        </w:rPr>
        <w:tab/>
      </w:r>
      <w:r w:rsidRPr="007C551A">
        <w:rPr>
          <w:b/>
          <w:bCs/>
          <w:i/>
          <w:iCs/>
          <w:color w:val="auto"/>
        </w:rPr>
        <w:t xml:space="preserve"> </w:t>
      </w:r>
      <w:r w:rsidRPr="007C551A">
        <w:rPr>
          <w:b/>
          <w:bCs/>
          <w:i/>
          <w:iCs/>
          <w:color w:val="auto"/>
          <w:sz w:val="20"/>
          <w:szCs w:val="20"/>
        </w:rPr>
        <w:t>Max 500 Words</w:t>
      </w:r>
      <w:r w:rsidRPr="007C551A">
        <w:rPr>
          <w:b/>
          <w:bCs/>
          <w:i/>
          <w:iCs/>
          <w:color w:val="auto"/>
        </w:rPr>
        <w:t xml:space="preserve"> </w:t>
      </w:r>
    </w:p>
    <w:tbl>
      <w:tblPr>
        <w:tblStyle w:val="TableGrid"/>
        <w:tblW w:w="0" w:type="auto"/>
        <w:tblInd w:w="0" w:type="dxa"/>
        <w:tblLook w:val="04A0" w:firstRow="1" w:lastRow="0" w:firstColumn="1" w:lastColumn="0" w:noHBand="0" w:noVBand="1"/>
      </w:tblPr>
      <w:tblGrid>
        <w:gridCol w:w="9016"/>
      </w:tblGrid>
      <w:tr w:rsidR="00AA28DB" w:rsidRPr="007C551A" w14:paraId="6BADA012" w14:textId="77777777">
        <w:trPr>
          <w:trHeight w:val="1922"/>
        </w:trPr>
        <w:sdt>
          <w:sdtPr>
            <w:rPr>
              <w:rFonts w:eastAsiaTheme="minorHAnsi"/>
              <w:noProof/>
              <w:color w:val="auto"/>
              <w:lang w:val="en-GB" w:eastAsia="en-GB"/>
            </w:rPr>
            <w:id w:val="1201974462"/>
            <w:placeholder>
              <w:docPart w:val="FF831B9BDB2D4C2E931FBCBAA6F39A6C"/>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29B3A42A" w14:textId="77777777" w:rsidR="00AA28DB" w:rsidRPr="007C551A" w:rsidRDefault="00AA28DB">
                <w:pPr>
                  <w:pStyle w:val="SCSBodytext"/>
                  <w:rPr>
                    <w:noProof/>
                    <w:color w:val="auto"/>
                    <w:lang w:val="en-GB" w:eastAsia="en-GB"/>
                  </w:rPr>
                </w:pPr>
                <w:r w:rsidRPr="007C551A">
                  <w:rPr>
                    <w:rStyle w:val="PlaceholderText"/>
                    <w:color w:val="auto"/>
                    <w:lang w:val="en-GB"/>
                  </w:rPr>
                  <w:t>Click here to enter text.</w:t>
                </w:r>
              </w:p>
            </w:tc>
          </w:sdtContent>
        </w:sdt>
      </w:tr>
    </w:tbl>
    <w:p w14:paraId="13E3E982" w14:textId="77777777" w:rsidR="009E4762" w:rsidRPr="007C551A" w:rsidRDefault="009E4762" w:rsidP="007F11FD">
      <w:pPr>
        <w:pStyle w:val="SCSBodytext"/>
        <w:rPr>
          <w:rFonts w:asciiTheme="minorHAnsi" w:hAnsiTheme="minorHAnsi"/>
          <w:b/>
          <w:bCs/>
          <w:i/>
          <w:iCs/>
          <w:color w:val="auto"/>
        </w:rPr>
      </w:pPr>
    </w:p>
    <w:p w14:paraId="7777D178" w14:textId="361C25B2" w:rsidR="009E4762" w:rsidRPr="007C551A" w:rsidRDefault="009E4762" w:rsidP="007F11FD">
      <w:pPr>
        <w:pStyle w:val="SCSBodytext"/>
        <w:rPr>
          <w:b/>
          <w:bCs/>
          <w:i/>
          <w:iCs/>
          <w:color w:val="auto"/>
          <w:sz w:val="20"/>
          <w:szCs w:val="20"/>
        </w:rPr>
      </w:pPr>
      <w:r w:rsidRPr="007C551A">
        <w:rPr>
          <w:b/>
          <w:bCs/>
          <w:color w:val="auto"/>
        </w:rPr>
        <w:t>WHERE and WHEN will the activities take place?</w:t>
      </w:r>
      <w:r w:rsidR="007F11FD" w:rsidRPr="007C551A">
        <w:rPr>
          <w:color w:val="auto"/>
        </w:rPr>
        <w:t xml:space="preserve"> </w:t>
      </w:r>
      <w:r w:rsidRPr="007C551A">
        <w:rPr>
          <w:b/>
          <w:bCs/>
          <w:i/>
          <w:iCs/>
          <w:color w:val="auto"/>
        </w:rPr>
        <w:tab/>
      </w:r>
      <w:r w:rsidRPr="007C551A">
        <w:rPr>
          <w:b/>
          <w:bCs/>
          <w:i/>
          <w:iCs/>
          <w:color w:val="auto"/>
        </w:rPr>
        <w:tab/>
        <w:t xml:space="preserve">        </w:t>
      </w:r>
      <w:r w:rsidRPr="007C551A">
        <w:rPr>
          <w:b/>
          <w:bCs/>
          <w:i/>
          <w:iCs/>
          <w:color w:val="auto"/>
          <w:sz w:val="20"/>
          <w:szCs w:val="20"/>
        </w:rPr>
        <w:t xml:space="preserve">Max 500 Words </w:t>
      </w:r>
    </w:p>
    <w:tbl>
      <w:tblPr>
        <w:tblStyle w:val="TableGrid"/>
        <w:tblW w:w="0" w:type="auto"/>
        <w:tblInd w:w="0" w:type="dxa"/>
        <w:tblLook w:val="04A0" w:firstRow="1" w:lastRow="0" w:firstColumn="1" w:lastColumn="0" w:noHBand="0" w:noVBand="1"/>
      </w:tblPr>
      <w:tblGrid>
        <w:gridCol w:w="9016"/>
      </w:tblGrid>
      <w:tr w:rsidR="00AA28DB" w:rsidRPr="007C551A" w14:paraId="0DB0A347" w14:textId="77777777">
        <w:trPr>
          <w:trHeight w:val="1922"/>
        </w:trPr>
        <w:sdt>
          <w:sdtPr>
            <w:rPr>
              <w:rFonts w:eastAsiaTheme="minorHAnsi"/>
              <w:noProof/>
              <w:color w:val="auto"/>
              <w:lang w:val="en-GB" w:eastAsia="en-GB"/>
            </w:rPr>
            <w:id w:val="-1354649358"/>
            <w:placeholder>
              <w:docPart w:val="B44B58601A7A4999824935CB58E524EB"/>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46177A03" w14:textId="77777777" w:rsidR="00AA28DB" w:rsidRPr="007C551A" w:rsidRDefault="00AA28DB">
                <w:pPr>
                  <w:pStyle w:val="SCSBodytext"/>
                  <w:rPr>
                    <w:noProof/>
                    <w:color w:val="auto"/>
                    <w:lang w:val="en-GB" w:eastAsia="en-GB"/>
                  </w:rPr>
                </w:pPr>
                <w:r w:rsidRPr="007C551A">
                  <w:rPr>
                    <w:rStyle w:val="PlaceholderText"/>
                    <w:color w:val="auto"/>
                    <w:lang w:val="en-GB"/>
                  </w:rPr>
                  <w:t>Click here to enter text.</w:t>
                </w:r>
              </w:p>
            </w:tc>
          </w:sdtContent>
        </w:sdt>
      </w:tr>
    </w:tbl>
    <w:p w14:paraId="0DD8F7A4" w14:textId="77777777" w:rsidR="00AA28DB" w:rsidRPr="007C551A" w:rsidRDefault="00AA28DB" w:rsidP="007F11FD">
      <w:pPr>
        <w:pStyle w:val="SCSBodytext"/>
        <w:rPr>
          <w:b/>
          <w:bCs/>
          <w:i/>
          <w:iCs/>
          <w:color w:val="auto"/>
          <w:sz w:val="20"/>
          <w:szCs w:val="20"/>
        </w:rPr>
      </w:pPr>
    </w:p>
    <w:p w14:paraId="73C3B089" w14:textId="6B54441F" w:rsidR="0029538C" w:rsidRPr="007C551A" w:rsidRDefault="009E4762" w:rsidP="007F11FD">
      <w:pPr>
        <w:pStyle w:val="SCSBodytext"/>
        <w:rPr>
          <w:rStyle w:val="SCSHeading1Char"/>
          <w:b/>
          <w:bCs/>
          <w:color w:val="auto"/>
          <w:sz w:val="22"/>
          <w:szCs w:val="22"/>
        </w:rPr>
      </w:pPr>
      <w:r w:rsidRPr="007C551A">
        <w:rPr>
          <w:rStyle w:val="SCSHeading1Char"/>
          <w:b/>
          <w:bCs/>
          <w:color w:val="auto"/>
          <w:sz w:val="22"/>
          <w:szCs w:val="22"/>
        </w:rPr>
        <w:lastRenderedPageBreak/>
        <w:t>H</w:t>
      </w:r>
      <w:r w:rsidR="00997B9D" w:rsidRPr="007C551A">
        <w:rPr>
          <w:rStyle w:val="SCSHeading1Char"/>
          <w:b/>
          <w:bCs/>
          <w:color w:val="auto"/>
          <w:sz w:val="22"/>
          <w:szCs w:val="22"/>
        </w:rPr>
        <w:t>OW</w:t>
      </w:r>
      <w:r w:rsidRPr="007C551A">
        <w:rPr>
          <w:rStyle w:val="SCSHeading1Char"/>
          <w:b/>
          <w:bCs/>
          <w:color w:val="auto"/>
          <w:sz w:val="22"/>
          <w:szCs w:val="22"/>
        </w:rPr>
        <w:t xml:space="preserve"> does </w:t>
      </w:r>
      <w:r w:rsidR="00A22B90" w:rsidRPr="007C551A">
        <w:rPr>
          <w:rStyle w:val="SCSHeading1Char"/>
          <w:b/>
          <w:bCs/>
          <w:color w:val="auto"/>
          <w:sz w:val="22"/>
          <w:szCs w:val="22"/>
        </w:rPr>
        <w:t>the</w:t>
      </w:r>
      <w:r w:rsidRPr="007C551A">
        <w:rPr>
          <w:rStyle w:val="SCSHeading1Char"/>
          <w:b/>
          <w:bCs/>
          <w:color w:val="auto"/>
          <w:sz w:val="22"/>
          <w:szCs w:val="22"/>
        </w:rPr>
        <w:t xml:space="preserve"> project reflect the principles of Better Breaks? </w:t>
      </w:r>
    </w:p>
    <w:p w14:paraId="31299FCA" w14:textId="0FCE2DE7" w:rsidR="009E4762" w:rsidRPr="007C551A" w:rsidRDefault="009E4762" w:rsidP="007F11FD">
      <w:pPr>
        <w:pStyle w:val="SCSBodytext"/>
        <w:rPr>
          <w:i/>
          <w:iCs/>
          <w:color w:val="auto"/>
        </w:rPr>
      </w:pPr>
      <w:r w:rsidRPr="007C551A">
        <w:rPr>
          <w:i/>
          <w:iCs/>
          <w:color w:val="auto"/>
        </w:rPr>
        <w:t xml:space="preserve">These are Mutual Benefit, Personalisation, Targeted Support, Adding Value and Developing Knowledge and Understanding. </w:t>
      </w:r>
    </w:p>
    <w:p w14:paraId="24E3CB98" w14:textId="77777777" w:rsidR="009E4762" w:rsidRPr="007C551A" w:rsidRDefault="009E4762" w:rsidP="007F11FD">
      <w:pPr>
        <w:pStyle w:val="SCSBodytext"/>
        <w:rPr>
          <w:b/>
          <w:color w:val="auto"/>
          <w:sz w:val="20"/>
          <w:szCs w:val="20"/>
        </w:rPr>
      </w:pP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t xml:space="preserve"> </w:t>
      </w:r>
      <w:r w:rsidRPr="007C551A">
        <w:rPr>
          <w:b/>
          <w:color w:val="auto"/>
          <w:sz w:val="20"/>
          <w:szCs w:val="20"/>
        </w:rPr>
        <w:t xml:space="preserve">Max 500 Words </w:t>
      </w:r>
    </w:p>
    <w:tbl>
      <w:tblPr>
        <w:tblStyle w:val="TableGrid"/>
        <w:tblW w:w="0" w:type="auto"/>
        <w:tblInd w:w="0" w:type="dxa"/>
        <w:tblLook w:val="04A0" w:firstRow="1" w:lastRow="0" w:firstColumn="1" w:lastColumn="0" w:noHBand="0" w:noVBand="1"/>
      </w:tblPr>
      <w:tblGrid>
        <w:gridCol w:w="9016"/>
      </w:tblGrid>
      <w:tr w:rsidR="00AA28DB" w:rsidRPr="007C551A" w14:paraId="401D6CD4" w14:textId="77777777">
        <w:trPr>
          <w:trHeight w:val="1922"/>
        </w:trPr>
        <w:sdt>
          <w:sdtPr>
            <w:rPr>
              <w:rFonts w:eastAsiaTheme="minorHAnsi"/>
              <w:noProof/>
              <w:color w:val="auto"/>
              <w:lang w:val="en-GB" w:eastAsia="en-GB"/>
            </w:rPr>
            <w:id w:val="665821588"/>
            <w:placeholder>
              <w:docPart w:val="9A2E77D10D0746EAB7099475774291F5"/>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0E7BD816" w14:textId="77777777" w:rsidR="00AA28DB" w:rsidRPr="007C551A" w:rsidRDefault="00AA28DB">
                <w:pPr>
                  <w:pStyle w:val="SCSBodytext"/>
                  <w:rPr>
                    <w:noProof/>
                    <w:color w:val="auto"/>
                    <w:lang w:val="en-GB" w:eastAsia="en-GB"/>
                  </w:rPr>
                </w:pPr>
                <w:r w:rsidRPr="007C551A">
                  <w:rPr>
                    <w:rStyle w:val="PlaceholderText"/>
                    <w:color w:val="auto"/>
                    <w:lang w:val="en-GB"/>
                  </w:rPr>
                  <w:t>Click here to enter text.</w:t>
                </w:r>
              </w:p>
            </w:tc>
          </w:sdtContent>
        </w:sdt>
      </w:tr>
    </w:tbl>
    <w:p w14:paraId="1D961CBB" w14:textId="4E54E6A2" w:rsidR="005F3FA0" w:rsidRPr="007C551A" w:rsidRDefault="005F3FA0" w:rsidP="005F406D">
      <w:pPr>
        <w:pStyle w:val="SCSBodytext"/>
        <w:rPr>
          <w:b/>
          <w:bCs/>
          <w:color w:val="auto"/>
          <w:highlight w:val="yellow"/>
        </w:rPr>
      </w:pPr>
    </w:p>
    <w:p w14:paraId="623D9F7F" w14:textId="77777777" w:rsidR="00B84AA9" w:rsidRDefault="00C513F5" w:rsidP="005F406D">
      <w:pPr>
        <w:pStyle w:val="SCSBodytext"/>
        <w:rPr>
          <w:color w:val="auto"/>
        </w:rPr>
      </w:pPr>
      <w:r>
        <w:rPr>
          <w:b/>
          <w:bCs/>
          <w:color w:val="auto"/>
        </w:rPr>
        <w:t>H</w:t>
      </w:r>
      <w:r w:rsidRPr="00C513F5">
        <w:rPr>
          <w:b/>
          <w:bCs/>
          <w:color w:val="auto"/>
        </w:rPr>
        <w:t>ow have carers and those they care for been involved in the development of the project?</w:t>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p>
    <w:p w14:paraId="6473544D" w14:textId="7BE02D7A" w:rsidR="009E4762" w:rsidRPr="007C551A" w:rsidRDefault="009E4762" w:rsidP="00B84AA9">
      <w:pPr>
        <w:pStyle w:val="SCSBodytext"/>
        <w:ind w:left="6480" w:firstLine="720"/>
        <w:rPr>
          <w:b/>
          <w:color w:val="auto"/>
          <w:sz w:val="20"/>
          <w:szCs w:val="20"/>
        </w:rPr>
      </w:pPr>
      <w:r w:rsidRPr="007C551A">
        <w:rPr>
          <w:b/>
          <w:color w:val="auto"/>
          <w:sz w:val="20"/>
          <w:szCs w:val="20"/>
        </w:rPr>
        <w:t xml:space="preserve">Max 500 Words </w:t>
      </w:r>
    </w:p>
    <w:tbl>
      <w:tblPr>
        <w:tblStyle w:val="TableGrid"/>
        <w:tblW w:w="0" w:type="auto"/>
        <w:tblInd w:w="0" w:type="dxa"/>
        <w:tblLook w:val="04A0" w:firstRow="1" w:lastRow="0" w:firstColumn="1" w:lastColumn="0" w:noHBand="0" w:noVBand="1"/>
      </w:tblPr>
      <w:tblGrid>
        <w:gridCol w:w="9016"/>
      </w:tblGrid>
      <w:tr w:rsidR="00AA28DB" w:rsidRPr="007C551A" w14:paraId="58D16DE4" w14:textId="77777777">
        <w:trPr>
          <w:trHeight w:val="1922"/>
        </w:trPr>
        <w:sdt>
          <w:sdtPr>
            <w:rPr>
              <w:rFonts w:eastAsiaTheme="minorHAnsi"/>
              <w:noProof/>
              <w:color w:val="auto"/>
              <w:lang w:val="en-GB" w:eastAsia="en-GB"/>
            </w:rPr>
            <w:id w:val="-325902692"/>
            <w:placeholder>
              <w:docPart w:val="C85F59EEE0B14EB7A39B36DF38B20746"/>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4E52C80D" w14:textId="77777777" w:rsidR="00AA28DB" w:rsidRPr="007C551A" w:rsidRDefault="00AA28DB">
                <w:pPr>
                  <w:pStyle w:val="SCSBodytext"/>
                  <w:rPr>
                    <w:noProof/>
                    <w:color w:val="auto"/>
                    <w:lang w:val="en-GB" w:eastAsia="en-GB"/>
                  </w:rPr>
                </w:pPr>
                <w:r w:rsidRPr="007C551A">
                  <w:rPr>
                    <w:rStyle w:val="PlaceholderText"/>
                    <w:color w:val="auto"/>
                    <w:lang w:val="en-GB"/>
                  </w:rPr>
                  <w:t>Click here to enter text.</w:t>
                </w:r>
              </w:p>
            </w:tc>
          </w:sdtContent>
        </w:sdt>
      </w:tr>
    </w:tbl>
    <w:p w14:paraId="7451C2C5" w14:textId="77777777" w:rsidR="009E4762" w:rsidRPr="007C551A" w:rsidRDefault="009E4762" w:rsidP="007F11FD">
      <w:pPr>
        <w:pStyle w:val="SCSBodytext"/>
        <w:rPr>
          <w:rFonts w:asciiTheme="minorHAnsi" w:hAnsiTheme="minorHAnsi"/>
          <w:strike/>
          <w:noProof/>
          <w:color w:val="auto"/>
          <w:lang w:eastAsia="en-GB"/>
        </w:rPr>
      </w:pPr>
    </w:p>
    <w:p w14:paraId="36F0C61F" w14:textId="7E58C2FE" w:rsidR="000A5B56" w:rsidRPr="007C551A" w:rsidRDefault="009E4762" w:rsidP="003B495A">
      <w:pPr>
        <w:spacing w:line="259" w:lineRule="auto"/>
        <w:rPr>
          <w:rStyle w:val="SCSHeading1Char"/>
          <w:b/>
          <w:bCs/>
          <w:sz w:val="22"/>
          <w:szCs w:val="22"/>
        </w:rPr>
      </w:pPr>
      <w:r w:rsidRPr="007C551A">
        <w:rPr>
          <w:rStyle w:val="SCSHeading1Char"/>
          <w:b/>
          <w:bCs/>
          <w:sz w:val="22"/>
          <w:szCs w:val="22"/>
        </w:rPr>
        <w:t>Challenges</w:t>
      </w:r>
    </w:p>
    <w:p w14:paraId="3EA3B656" w14:textId="7EB1D599" w:rsidR="009E4762" w:rsidRPr="007C551A" w:rsidRDefault="00AE39D2" w:rsidP="007F11FD">
      <w:pPr>
        <w:pStyle w:val="SCSBodytext"/>
        <w:rPr>
          <w:color w:val="auto"/>
        </w:rPr>
      </w:pPr>
      <w:r w:rsidRPr="007C551A">
        <w:rPr>
          <w:color w:val="auto"/>
        </w:rPr>
        <w:t>Explain any challenges that are anticipated with the Better Breaks project, and how these will be overcome.</w:t>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r w:rsidR="009E4762" w:rsidRPr="007C551A">
        <w:rPr>
          <w:color w:val="auto"/>
        </w:rPr>
        <w:tab/>
        <w:t xml:space="preserve">         </w:t>
      </w:r>
    </w:p>
    <w:p w14:paraId="504BE66A" w14:textId="77777777" w:rsidR="00AA28DB" w:rsidRPr="007C551A" w:rsidRDefault="009E4762" w:rsidP="00340ECE">
      <w:pPr>
        <w:pStyle w:val="SCSBodytext"/>
        <w:ind w:left="6480" w:firstLine="720"/>
        <w:rPr>
          <w:color w:val="auto"/>
        </w:rPr>
      </w:pPr>
      <w:r w:rsidRPr="007C551A">
        <w:rPr>
          <w:color w:val="auto"/>
        </w:rPr>
        <w:t xml:space="preserve"> </w:t>
      </w:r>
      <w:r w:rsidRPr="007C551A">
        <w:rPr>
          <w:b/>
          <w:color w:val="auto"/>
          <w:sz w:val="20"/>
          <w:szCs w:val="20"/>
        </w:rPr>
        <w:t>Max 300 Words</w:t>
      </w:r>
      <w:r w:rsidRPr="007C551A">
        <w:rPr>
          <w:color w:val="auto"/>
        </w:rPr>
        <w:t xml:space="preserve">   </w:t>
      </w:r>
    </w:p>
    <w:tbl>
      <w:tblPr>
        <w:tblStyle w:val="TableGrid"/>
        <w:tblW w:w="0" w:type="auto"/>
        <w:tblInd w:w="0" w:type="dxa"/>
        <w:tblLook w:val="04A0" w:firstRow="1" w:lastRow="0" w:firstColumn="1" w:lastColumn="0" w:noHBand="0" w:noVBand="1"/>
      </w:tblPr>
      <w:tblGrid>
        <w:gridCol w:w="9016"/>
      </w:tblGrid>
      <w:tr w:rsidR="00AA28DB" w:rsidRPr="007C551A" w14:paraId="41B4FCA5" w14:textId="77777777">
        <w:trPr>
          <w:trHeight w:val="1922"/>
        </w:trPr>
        <w:sdt>
          <w:sdtPr>
            <w:rPr>
              <w:rFonts w:eastAsiaTheme="minorHAnsi"/>
              <w:noProof/>
              <w:color w:val="auto"/>
              <w:lang w:val="en-GB" w:eastAsia="en-GB"/>
            </w:rPr>
            <w:id w:val="2022347640"/>
            <w:placeholder>
              <w:docPart w:val="C9F06D5A93494FD3A9817A753E5117B9"/>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5FF47EE5" w14:textId="77777777" w:rsidR="00AA28DB" w:rsidRPr="007C551A" w:rsidRDefault="00AA28DB">
                <w:pPr>
                  <w:pStyle w:val="SCSBodytext"/>
                  <w:rPr>
                    <w:noProof/>
                    <w:color w:val="auto"/>
                    <w:lang w:val="en-GB" w:eastAsia="en-GB"/>
                  </w:rPr>
                </w:pPr>
                <w:r w:rsidRPr="007C551A">
                  <w:rPr>
                    <w:rStyle w:val="PlaceholderText"/>
                    <w:color w:val="auto"/>
                    <w:lang w:val="en-GB"/>
                  </w:rPr>
                  <w:t>Click here to enter text.</w:t>
                </w:r>
              </w:p>
            </w:tc>
          </w:sdtContent>
        </w:sdt>
      </w:tr>
    </w:tbl>
    <w:p w14:paraId="2996D7DC" w14:textId="438494C3" w:rsidR="009E4762" w:rsidRPr="007C551A" w:rsidRDefault="009E4762" w:rsidP="00340ECE">
      <w:pPr>
        <w:pStyle w:val="SCSBodytext"/>
        <w:ind w:left="6480" w:firstLine="720"/>
        <w:rPr>
          <w:color w:val="auto"/>
        </w:rPr>
      </w:pPr>
      <w:r w:rsidRPr="007C551A">
        <w:rPr>
          <w:color w:val="auto"/>
        </w:rPr>
        <w:t xml:space="preserve">                                                  </w:t>
      </w:r>
    </w:p>
    <w:p w14:paraId="3DE0FD57" w14:textId="5FD2EA8F" w:rsidR="009E4762" w:rsidRPr="007C551A" w:rsidRDefault="009E4762" w:rsidP="007F11FD">
      <w:pPr>
        <w:pStyle w:val="SCSBodytext"/>
        <w:rPr>
          <w:color w:val="auto"/>
        </w:rPr>
      </w:pPr>
      <w:commentRangeStart w:id="0"/>
      <w:commentRangeEnd w:id="0"/>
      <w:r w:rsidRPr="007C551A">
        <w:rPr>
          <w:rStyle w:val="CommentReference"/>
          <w:b/>
          <w:bCs/>
          <w:noProof/>
          <w:color w:val="auto"/>
          <w:sz w:val="22"/>
          <w:szCs w:val="22"/>
          <w:lang w:eastAsia="en-GB"/>
        </w:rPr>
        <w:commentReference w:id="0"/>
      </w:r>
      <w:r w:rsidRPr="007C551A">
        <w:rPr>
          <w:b/>
          <w:bCs/>
          <w:noProof/>
          <w:color w:val="auto"/>
          <w:lang w:eastAsia="en-GB"/>
        </w:rPr>
        <w:t>Partnership project</w:t>
      </w:r>
    </w:p>
    <w:p w14:paraId="7B63C852" w14:textId="77777777" w:rsidR="009E4762" w:rsidRPr="007C551A" w:rsidRDefault="009E4762" w:rsidP="007F11FD">
      <w:pPr>
        <w:pStyle w:val="SCSBodytext"/>
        <w:rPr>
          <w:noProof/>
          <w:color w:val="auto"/>
          <w:lang w:eastAsia="en-GB"/>
        </w:rPr>
      </w:pPr>
      <w:r w:rsidRPr="007C551A">
        <w:rPr>
          <w:noProof/>
          <w:color w:val="auto"/>
          <w:lang w:eastAsia="en-GB"/>
        </w:rPr>
        <w:t>Will this project be delivered in partnership with another organisation(s)?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692"/>
        <w:gridCol w:w="576"/>
        <w:gridCol w:w="1678"/>
      </w:tblGrid>
      <w:tr w:rsidR="009E4762" w:rsidRPr="007C551A" w14:paraId="4FA1022F" w14:textId="77777777" w:rsidTr="009E4762">
        <w:sdt>
          <w:sdtPr>
            <w:rPr>
              <w:rFonts w:eastAsiaTheme="minorHAnsi"/>
              <w:noProof/>
              <w:color w:val="auto"/>
              <w:lang w:val="en-GB" w:eastAsia="en-GB"/>
            </w:rPr>
            <w:id w:val="987055505"/>
            <w14:checkbox>
              <w14:checked w14:val="0"/>
              <w14:checkedState w14:val="2612" w14:font="MS Gothic"/>
              <w14:uncheckedState w14:val="2610" w14:font="MS Gothic"/>
            </w14:checkbox>
          </w:sdtPr>
          <w:sdtEndPr/>
          <w:sdtContent>
            <w:tc>
              <w:tcPr>
                <w:tcW w:w="562" w:type="dxa"/>
                <w:hideMark/>
              </w:tcPr>
              <w:p w14:paraId="3E08EA33" w14:textId="77777777" w:rsidR="009E4762" w:rsidRPr="007C551A" w:rsidRDefault="009E4762" w:rsidP="007F11FD">
                <w:pPr>
                  <w:pStyle w:val="SCSBodytext"/>
                  <w:rPr>
                    <w:rFonts w:eastAsiaTheme="minorHAnsi"/>
                    <w:noProof/>
                    <w:color w:val="auto"/>
                    <w:lang w:val="en-GB" w:eastAsia="en-GB"/>
                  </w:rPr>
                </w:pPr>
                <w:r w:rsidRPr="007C551A">
                  <w:rPr>
                    <w:rFonts w:ascii="MS Gothic" w:eastAsia="MS Gothic" w:hAnsi="MS Gothic" w:hint="eastAsia"/>
                    <w:noProof/>
                    <w:color w:val="auto"/>
                    <w:lang w:val="en-GB" w:eastAsia="en-GB"/>
                  </w:rPr>
                  <w:t>☐</w:t>
                </w:r>
              </w:p>
            </w:tc>
          </w:sdtContent>
        </w:sdt>
        <w:tc>
          <w:tcPr>
            <w:tcW w:w="1692" w:type="dxa"/>
            <w:hideMark/>
          </w:tcPr>
          <w:p w14:paraId="770D7C78" w14:textId="580AF68A" w:rsidR="009E4762" w:rsidRPr="007C551A" w:rsidRDefault="009E4762" w:rsidP="007F11FD">
            <w:pPr>
              <w:pStyle w:val="SCSBodytext"/>
              <w:rPr>
                <w:noProof/>
                <w:color w:val="auto"/>
                <w:lang w:val="en-GB" w:eastAsia="en-GB"/>
              </w:rPr>
            </w:pPr>
            <w:r w:rsidRPr="007C551A">
              <w:rPr>
                <w:noProof/>
                <w:color w:val="auto"/>
                <w:lang w:val="en-GB" w:eastAsia="en-GB"/>
              </w:rPr>
              <w:t>Y</w:t>
            </w:r>
            <w:r w:rsidR="000A5B56" w:rsidRPr="007C551A">
              <w:rPr>
                <w:noProof/>
                <w:color w:val="auto"/>
                <w:lang w:val="en-GB" w:eastAsia="en-GB"/>
              </w:rPr>
              <w:t>es</w:t>
            </w:r>
          </w:p>
        </w:tc>
        <w:sdt>
          <w:sdtPr>
            <w:rPr>
              <w:rFonts w:eastAsiaTheme="minorHAnsi"/>
              <w:noProof/>
              <w:color w:val="auto"/>
              <w:lang w:val="en-GB" w:eastAsia="en-GB"/>
            </w:rPr>
            <w:id w:val="462081643"/>
            <w14:checkbox>
              <w14:checked w14:val="0"/>
              <w14:checkedState w14:val="2612" w14:font="MS Gothic"/>
              <w14:uncheckedState w14:val="2610" w14:font="MS Gothic"/>
            </w14:checkbox>
          </w:sdtPr>
          <w:sdtEndPr/>
          <w:sdtContent>
            <w:tc>
              <w:tcPr>
                <w:tcW w:w="576" w:type="dxa"/>
                <w:hideMark/>
              </w:tcPr>
              <w:p w14:paraId="5B6CEE8B" w14:textId="77777777" w:rsidR="009E4762" w:rsidRPr="007C551A" w:rsidRDefault="009E4762" w:rsidP="007F11FD">
                <w:pPr>
                  <w:pStyle w:val="SCSBodytext"/>
                  <w:rPr>
                    <w:rFonts w:eastAsiaTheme="minorHAnsi"/>
                    <w:noProof/>
                    <w:color w:val="auto"/>
                    <w:lang w:val="en-GB" w:eastAsia="en-GB"/>
                  </w:rPr>
                </w:pPr>
                <w:r w:rsidRPr="007C551A">
                  <w:rPr>
                    <w:rFonts w:ascii="MS Gothic" w:eastAsia="MS Gothic" w:hAnsi="MS Gothic" w:hint="eastAsia"/>
                    <w:noProof/>
                    <w:color w:val="auto"/>
                    <w:lang w:val="en-GB" w:eastAsia="en-GB"/>
                  </w:rPr>
                  <w:t>☐</w:t>
                </w:r>
              </w:p>
            </w:tc>
          </w:sdtContent>
        </w:sdt>
        <w:tc>
          <w:tcPr>
            <w:tcW w:w="1678" w:type="dxa"/>
          </w:tcPr>
          <w:p w14:paraId="7D083A83" w14:textId="370FE02D" w:rsidR="009E4762" w:rsidRPr="007C551A" w:rsidRDefault="009E4762" w:rsidP="007F11FD">
            <w:pPr>
              <w:pStyle w:val="SCSBodytext"/>
              <w:rPr>
                <w:noProof/>
                <w:color w:val="auto"/>
                <w:lang w:val="en-GB" w:eastAsia="en-GB"/>
              </w:rPr>
            </w:pPr>
            <w:r w:rsidRPr="007C551A">
              <w:rPr>
                <w:noProof/>
                <w:color w:val="auto"/>
                <w:lang w:val="en-GB" w:eastAsia="en-GB"/>
              </w:rPr>
              <w:t>N</w:t>
            </w:r>
            <w:r w:rsidR="000A5B56" w:rsidRPr="007C551A">
              <w:rPr>
                <w:noProof/>
                <w:color w:val="auto"/>
                <w:lang w:val="en-GB" w:eastAsia="en-GB"/>
              </w:rPr>
              <w:t>o</w:t>
            </w:r>
          </w:p>
          <w:p w14:paraId="3FB9A2A2" w14:textId="77777777" w:rsidR="009E4762" w:rsidRPr="007C551A" w:rsidRDefault="009E4762" w:rsidP="007F11FD">
            <w:pPr>
              <w:pStyle w:val="SCSBodytext"/>
              <w:rPr>
                <w:rFonts w:eastAsiaTheme="minorHAnsi"/>
                <w:noProof/>
                <w:color w:val="auto"/>
                <w:lang w:val="en-GB" w:eastAsia="en-GB"/>
              </w:rPr>
            </w:pPr>
          </w:p>
        </w:tc>
      </w:tr>
    </w:tbl>
    <w:p w14:paraId="06A0828E" w14:textId="77777777" w:rsidR="003B495A" w:rsidRPr="007C551A" w:rsidRDefault="003B495A" w:rsidP="007F11FD">
      <w:pPr>
        <w:pStyle w:val="SCSBodytext"/>
        <w:rPr>
          <w:b/>
          <w:bCs/>
          <w:color w:val="auto"/>
        </w:rPr>
      </w:pPr>
    </w:p>
    <w:p w14:paraId="3522078B" w14:textId="77777777" w:rsidR="003B495A" w:rsidRPr="007C551A" w:rsidRDefault="003B495A">
      <w:pPr>
        <w:spacing w:line="259" w:lineRule="auto"/>
        <w:rPr>
          <w:rFonts w:ascii="Lexend Light" w:hAnsi="Lexend Light"/>
          <w:b/>
          <w:bCs/>
        </w:rPr>
      </w:pPr>
      <w:r w:rsidRPr="007C551A">
        <w:rPr>
          <w:b/>
          <w:bCs/>
        </w:rPr>
        <w:br w:type="page"/>
      </w:r>
    </w:p>
    <w:p w14:paraId="6EDD9D0A" w14:textId="56BD3EE0" w:rsidR="009E4762" w:rsidRPr="007C551A" w:rsidRDefault="009E4762" w:rsidP="007F11FD">
      <w:pPr>
        <w:pStyle w:val="SCSBodytext"/>
        <w:rPr>
          <w:rFonts w:asciiTheme="minorHAnsi" w:hAnsiTheme="minorHAnsi"/>
          <w:b/>
          <w:bCs/>
          <w:color w:val="auto"/>
        </w:rPr>
      </w:pPr>
      <w:r w:rsidRPr="007C551A">
        <w:rPr>
          <w:b/>
          <w:bCs/>
          <w:color w:val="auto"/>
        </w:rPr>
        <w:lastRenderedPageBreak/>
        <w:t>Partnership agreement(s)</w:t>
      </w:r>
    </w:p>
    <w:p w14:paraId="46DE6BEA" w14:textId="217C7D15" w:rsidR="009E4762" w:rsidRPr="007C551A" w:rsidRDefault="006A5FD4" w:rsidP="007F11FD">
      <w:pPr>
        <w:pStyle w:val="SCSBodytext"/>
        <w:rPr>
          <w:b/>
          <w:bCs/>
          <w:color w:val="auto"/>
        </w:rPr>
      </w:pPr>
      <w:r w:rsidRPr="007C551A">
        <w:rPr>
          <w:color w:val="auto"/>
        </w:rPr>
        <w:t>Does</w:t>
      </w:r>
      <w:r w:rsidR="009E4762" w:rsidRPr="007C551A">
        <w:rPr>
          <w:color w:val="auto"/>
        </w:rPr>
        <w:t xml:space="preserve"> </w:t>
      </w:r>
      <w:r w:rsidRPr="007C551A">
        <w:rPr>
          <w:color w:val="auto"/>
        </w:rPr>
        <w:t xml:space="preserve">the organisation </w:t>
      </w:r>
      <w:r w:rsidR="60736C37" w:rsidRPr="007C551A">
        <w:rPr>
          <w:color w:val="auto"/>
        </w:rPr>
        <w:t>have</w:t>
      </w:r>
      <w:r w:rsidRPr="007C551A">
        <w:rPr>
          <w:color w:val="auto"/>
        </w:rPr>
        <w:t xml:space="preserve"> </w:t>
      </w:r>
      <w:r w:rsidR="009E4762" w:rsidRPr="007C551A">
        <w:rPr>
          <w:color w:val="auto"/>
        </w:rPr>
        <w:t xml:space="preserve">a formal partnership agreement in place with </w:t>
      </w:r>
      <w:r w:rsidRPr="007C551A">
        <w:rPr>
          <w:color w:val="auto"/>
        </w:rPr>
        <w:t>the</w:t>
      </w:r>
      <w:r w:rsidR="009E4762" w:rsidRPr="007C551A">
        <w:rPr>
          <w:color w:val="auto"/>
        </w:rPr>
        <w:t xml:space="preserve"> project delivery partner(s)? </w:t>
      </w:r>
      <w:r w:rsidR="000D5732" w:rsidRPr="007C551A">
        <w:rPr>
          <w:b/>
          <w:bCs/>
          <w:color w:val="auto"/>
        </w:rPr>
        <w:t>If “</w:t>
      </w:r>
      <w:r w:rsidR="009E4762" w:rsidRPr="007C551A">
        <w:rPr>
          <w:b/>
          <w:bCs/>
          <w:color w:val="auto"/>
        </w:rPr>
        <w:t>yes</w:t>
      </w:r>
      <w:r w:rsidR="00741D30" w:rsidRPr="007C551A">
        <w:rPr>
          <w:b/>
          <w:bCs/>
          <w:color w:val="auto"/>
        </w:rPr>
        <w:t>”</w:t>
      </w:r>
      <w:r w:rsidR="009E4762" w:rsidRPr="007C551A">
        <w:rPr>
          <w:b/>
          <w:bCs/>
          <w:color w:val="auto"/>
        </w:rPr>
        <w:t xml:space="preserve"> then</w:t>
      </w:r>
      <w:r w:rsidR="00741D30" w:rsidRPr="007C551A">
        <w:rPr>
          <w:b/>
          <w:bCs/>
          <w:color w:val="auto"/>
        </w:rPr>
        <w:t xml:space="preserve"> p</w:t>
      </w:r>
      <w:r w:rsidR="009E4762" w:rsidRPr="007C551A">
        <w:rPr>
          <w:b/>
          <w:bCs/>
          <w:color w:val="auto"/>
        </w:rPr>
        <w:t xml:space="preserve">lease attach this with </w:t>
      </w:r>
      <w:r w:rsidR="00741D30" w:rsidRPr="007C551A">
        <w:rPr>
          <w:b/>
          <w:bCs/>
          <w:color w:val="auto"/>
        </w:rPr>
        <w:t>the</w:t>
      </w:r>
      <w:r w:rsidR="009E4762" w:rsidRPr="007C551A">
        <w:rPr>
          <w:b/>
          <w:bCs/>
          <w:color w:val="auto"/>
        </w:rPr>
        <w:t xml:space="preserve"> application.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692"/>
        <w:gridCol w:w="576"/>
        <w:gridCol w:w="1678"/>
      </w:tblGrid>
      <w:tr w:rsidR="009E4762" w:rsidRPr="007C551A" w14:paraId="19C1C09B" w14:textId="77777777" w:rsidTr="009E4762">
        <w:sdt>
          <w:sdtPr>
            <w:rPr>
              <w:rFonts w:eastAsiaTheme="minorHAnsi"/>
              <w:noProof/>
              <w:color w:val="auto"/>
              <w:lang w:val="en-GB" w:eastAsia="en-GB"/>
            </w:rPr>
            <w:id w:val="-398286233"/>
            <w14:checkbox>
              <w14:checked w14:val="0"/>
              <w14:checkedState w14:val="2612" w14:font="MS Gothic"/>
              <w14:uncheckedState w14:val="2610" w14:font="MS Gothic"/>
            </w14:checkbox>
          </w:sdtPr>
          <w:sdtEndPr/>
          <w:sdtContent>
            <w:tc>
              <w:tcPr>
                <w:tcW w:w="562" w:type="dxa"/>
                <w:hideMark/>
              </w:tcPr>
              <w:p w14:paraId="5DDEBD68" w14:textId="77777777" w:rsidR="009E4762" w:rsidRPr="007C551A" w:rsidRDefault="009E4762" w:rsidP="007F11FD">
                <w:pPr>
                  <w:pStyle w:val="SCSBodytext"/>
                  <w:rPr>
                    <w:rFonts w:eastAsiaTheme="minorHAnsi"/>
                    <w:noProof/>
                    <w:color w:val="auto"/>
                    <w:lang w:val="en-GB" w:eastAsia="en-GB"/>
                  </w:rPr>
                </w:pPr>
                <w:r w:rsidRPr="007C551A">
                  <w:rPr>
                    <w:rFonts w:ascii="MS Gothic" w:eastAsia="MS Gothic" w:hAnsi="MS Gothic" w:hint="eastAsia"/>
                    <w:noProof/>
                    <w:color w:val="auto"/>
                    <w:lang w:val="en-GB" w:eastAsia="en-GB"/>
                  </w:rPr>
                  <w:t>☐</w:t>
                </w:r>
              </w:p>
            </w:tc>
          </w:sdtContent>
        </w:sdt>
        <w:tc>
          <w:tcPr>
            <w:tcW w:w="1692" w:type="dxa"/>
            <w:hideMark/>
          </w:tcPr>
          <w:p w14:paraId="451530F9" w14:textId="7BDA717A" w:rsidR="009E4762" w:rsidRPr="007C551A" w:rsidRDefault="009E4762" w:rsidP="007F11FD">
            <w:pPr>
              <w:pStyle w:val="SCSBodytext"/>
              <w:rPr>
                <w:noProof/>
                <w:color w:val="auto"/>
                <w:lang w:val="en-GB" w:eastAsia="en-GB"/>
              </w:rPr>
            </w:pPr>
            <w:r w:rsidRPr="007C551A">
              <w:rPr>
                <w:noProof/>
                <w:color w:val="auto"/>
                <w:lang w:val="en-GB" w:eastAsia="en-GB"/>
              </w:rPr>
              <w:t>Y</w:t>
            </w:r>
            <w:r w:rsidR="000A5B56" w:rsidRPr="007C551A">
              <w:rPr>
                <w:noProof/>
                <w:color w:val="auto"/>
                <w:lang w:val="en-GB" w:eastAsia="en-GB"/>
              </w:rPr>
              <w:t>es</w:t>
            </w:r>
          </w:p>
        </w:tc>
        <w:sdt>
          <w:sdtPr>
            <w:rPr>
              <w:rFonts w:eastAsiaTheme="minorHAnsi"/>
              <w:noProof/>
              <w:color w:val="auto"/>
              <w:lang w:val="en-GB" w:eastAsia="en-GB"/>
            </w:rPr>
            <w:id w:val="-1199852460"/>
            <w14:checkbox>
              <w14:checked w14:val="0"/>
              <w14:checkedState w14:val="2612" w14:font="MS Gothic"/>
              <w14:uncheckedState w14:val="2610" w14:font="MS Gothic"/>
            </w14:checkbox>
          </w:sdtPr>
          <w:sdtEndPr/>
          <w:sdtContent>
            <w:tc>
              <w:tcPr>
                <w:tcW w:w="576" w:type="dxa"/>
                <w:hideMark/>
              </w:tcPr>
              <w:p w14:paraId="59049367" w14:textId="77777777" w:rsidR="009E4762" w:rsidRPr="007C551A" w:rsidRDefault="009E4762" w:rsidP="007F11FD">
                <w:pPr>
                  <w:pStyle w:val="SCSBodytext"/>
                  <w:rPr>
                    <w:rFonts w:eastAsiaTheme="minorHAnsi"/>
                    <w:noProof/>
                    <w:color w:val="auto"/>
                    <w:lang w:val="en-GB" w:eastAsia="en-GB"/>
                  </w:rPr>
                </w:pPr>
                <w:r w:rsidRPr="007C551A">
                  <w:rPr>
                    <w:rFonts w:ascii="MS Gothic" w:eastAsia="MS Gothic" w:hAnsi="MS Gothic" w:hint="eastAsia"/>
                    <w:noProof/>
                    <w:color w:val="auto"/>
                    <w:lang w:val="en-GB" w:eastAsia="en-GB"/>
                  </w:rPr>
                  <w:t>☐</w:t>
                </w:r>
              </w:p>
            </w:tc>
          </w:sdtContent>
        </w:sdt>
        <w:tc>
          <w:tcPr>
            <w:tcW w:w="1678" w:type="dxa"/>
            <w:hideMark/>
          </w:tcPr>
          <w:p w14:paraId="1F97B32E" w14:textId="699A0FFA" w:rsidR="009E4762" w:rsidRPr="007C551A" w:rsidRDefault="009E4762" w:rsidP="007F11FD">
            <w:pPr>
              <w:pStyle w:val="SCSBodytext"/>
              <w:rPr>
                <w:noProof/>
                <w:color w:val="auto"/>
                <w:lang w:val="en-GB" w:eastAsia="en-GB"/>
              </w:rPr>
            </w:pPr>
            <w:r w:rsidRPr="007C551A">
              <w:rPr>
                <w:noProof/>
                <w:color w:val="auto"/>
                <w:lang w:val="en-GB" w:eastAsia="en-GB"/>
              </w:rPr>
              <w:t>N</w:t>
            </w:r>
            <w:r w:rsidR="000A5B56" w:rsidRPr="007C551A">
              <w:rPr>
                <w:noProof/>
                <w:color w:val="auto"/>
                <w:lang w:val="en-GB" w:eastAsia="en-GB"/>
              </w:rPr>
              <w:t>o</w:t>
            </w:r>
          </w:p>
        </w:tc>
      </w:tr>
    </w:tbl>
    <w:p w14:paraId="2DFE9040" w14:textId="77777777" w:rsidR="008C02C3" w:rsidRPr="007C551A" w:rsidRDefault="008C02C3" w:rsidP="007F11FD">
      <w:pPr>
        <w:pStyle w:val="SCSBodytext"/>
        <w:rPr>
          <w:color w:val="auto"/>
        </w:rPr>
      </w:pPr>
    </w:p>
    <w:p w14:paraId="3906CC6E" w14:textId="7A9E826D" w:rsidR="009E4762" w:rsidRPr="007C551A" w:rsidRDefault="009E4762" w:rsidP="007F11FD">
      <w:pPr>
        <w:pStyle w:val="SCSBodytext"/>
        <w:rPr>
          <w:rFonts w:asciiTheme="minorHAnsi" w:hAnsiTheme="minorHAnsi"/>
          <w:b/>
          <w:bCs/>
          <w:color w:val="auto"/>
        </w:rPr>
      </w:pPr>
      <w:r w:rsidRPr="007C551A">
        <w:rPr>
          <w:b/>
          <w:bCs/>
          <w:color w:val="auto"/>
        </w:rPr>
        <w:t>Project delivery partners</w:t>
      </w:r>
    </w:p>
    <w:p w14:paraId="54DD74CC" w14:textId="6DFEBDDB" w:rsidR="009E4762" w:rsidRPr="007C551A" w:rsidRDefault="00741D30" w:rsidP="007F11FD">
      <w:pPr>
        <w:pStyle w:val="SCSBodytext"/>
        <w:rPr>
          <w:color w:val="auto"/>
        </w:rPr>
      </w:pPr>
      <w:r w:rsidRPr="007C551A">
        <w:rPr>
          <w:color w:val="auto"/>
        </w:rPr>
        <w:t>Complete i</w:t>
      </w:r>
      <w:r w:rsidR="009E4762" w:rsidRPr="007C551A">
        <w:rPr>
          <w:color w:val="auto"/>
        </w:rPr>
        <w:t xml:space="preserve">f </w:t>
      </w:r>
      <w:r w:rsidRPr="007C551A">
        <w:rPr>
          <w:color w:val="auto"/>
        </w:rPr>
        <w:t>the</w:t>
      </w:r>
      <w:r w:rsidR="009E4762" w:rsidRPr="007C551A">
        <w:rPr>
          <w:color w:val="auto"/>
        </w:rPr>
        <w:t xml:space="preserve"> project will be delivered in partnership with another organisation</w:t>
      </w:r>
    </w:p>
    <w:tbl>
      <w:tblPr>
        <w:tblStyle w:val="TableGrid"/>
        <w:tblW w:w="0" w:type="auto"/>
        <w:tblInd w:w="0" w:type="dxa"/>
        <w:tblLook w:val="04A0" w:firstRow="1" w:lastRow="0" w:firstColumn="1" w:lastColumn="0" w:noHBand="0" w:noVBand="1"/>
      </w:tblPr>
      <w:tblGrid>
        <w:gridCol w:w="2268"/>
        <w:gridCol w:w="6748"/>
      </w:tblGrid>
      <w:tr w:rsidR="009E4762" w:rsidRPr="007C551A" w14:paraId="6B4C24B6" w14:textId="77777777" w:rsidTr="000418AA">
        <w:tc>
          <w:tcPr>
            <w:tcW w:w="2268" w:type="dxa"/>
            <w:tcBorders>
              <w:top w:val="nil"/>
              <w:left w:val="nil"/>
              <w:bottom w:val="nil"/>
              <w:right w:val="nil"/>
            </w:tcBorders>
            <w:shd w:val="clear" w:color="auto" w:fill="C8C4E0"/>
            <w:hideMark/>
          </w:tcPr>
          <w:p w14:paraId="4ED691F9" w14:textId="77777777" w:rsidR="009E4762" w:rsidRPr="007C551A" w:rsidRDefault="009E4762" w:rsidP="007F11FD">
            <w:pPr>
              <w:pStyle w:val="SCSBodytext"/>
              <w:rPr>
                <w:b/>
                <w:noProof/>
                <w:color w:val="auto"/>
                <w:lang w:val="en-GB" w:eastAsia="en-GB"/>
              </w:rPr>
            </w:pPr>
            <w:r w:rsidRPr="007C551A">
              <w:rPr>
                <w:b/>
                <w:noProof/>
                <w:color w:val="auto"/>
                <w:lang w:val="en-GB" w:eastAsia="en-GB"/>
              </w:rPr>
              <w:t>PARTNER 1</w:t>
            </w:r>
          </w:p>
        </w:tc>
        <w:tc>
          <w:tcPr>
            <w:tcW w:w="6748" w:type="dxa"/>
            <w:tcBorders>
              <w:top w:val="nil"/>
              <w:left w:val="nil"/>
              <w:bottom w:val="single" w:sz="4" w:space="0" w:color="auto"/>
              <w:right w:val="nil"/>
            </w:tcBorders>
          </w:tcPr>
          <w:p w14:paraId="18AACB76" w14:textId="77777777" w:rsidR="009E4762" w:rsidRPr="007C551A" w:rsidRDefault="009E4762" w:rsidP="007F11FD">
            <w:pPr>
              <w:pStyle w:val="SCSBodytext"/>
              <w:rPr>
                <w:rFonts w:eastAsiaTheme="minorHAnsi"/>
                <w:noProof/>
                <w:color w:val="auto"/>
                <w:lang w:val="en-GB" w:eastAsia="en-GB"/>
              </w:rPr>
            </w:pPr>
          </w:p>
        </w:tc>
      </w:tr>
      <w:tr w:rsidR="009E4762" w:rsidRPr="007C551A" w14:paraId="18AB9B51" w14:textId="77777777" w:rsidTr="000418AA">
        <w:tc>
          <w:tcPr>
            <w:tcW w:w="2268" w:type="dxa"/>
            <w:tcBorders>
              <w:top w:val="nil"/>
              <w:left w:val="nil"/>
              <w:bottom w:val="nil"/>
              <w:right w:val="single" w:sz="4" w:space="0" w:color="auto"/>
            </w:tcBorders>
            <w:shd w:val="clear" w:color="auto" w:fill="C8C4E0"/>
            <w:hideMark/>
          </w:tcPr>
          <w:p w14:paraId="632958D2" w14:textId="77777777" w:rsidR="009E4762" w:rsidRPr="007C551A" w:rsidRDefault="009E4762" w:rsidP="007F11FD">
            <w:pPr>
              <w:pStyle w:val="SCSBodytext"/>
              <w:rPr>
                <w:noProof/>
                <w:color w:val="auto"/>
                <w:lang w:val="en-GB" w:eastAsia="en-GB"/>
              </w:rPr>
            </w:pPr>
            <w:r w:rsidRPr="007C551A">
              <w:rPr>
                <w:noProof/>
                <w:color w:val="auto"/>
                <w:lang w:val="en-GB" w:eastAsia="en-GB"/>
              </w:rPr>
              <w:t>Organisation name</w:t>
            </w:r>
          </w:p>
        </w:tc>
        <w:tc>
          <w:tcPr>
            <w:tcW w:w="6748" w:type="dxa"/>
            <w:tcBorders>
              <w:top w:val="single" w:sz="4" w:space="0" w:color="auto"/>
              <w:left w:val="single" w:sz="4" w:space="0" w:color="auto"/>
              <w:bottom w:val="single" w:sz="4" w:space="0" w:color="auto"/>
              <w:right w:val="single" w:sz="4" w:space="0" w:color="auto"/>
            </w:tcBorders>
          </w:tcPr>
          <w:p w14:paraId="4441501F" w14:textId="77777777" w:rsidR="009E4762" w:rsidRPr="007C551A" w:rsidRDefault="009E4762" w:rsidP="007F11FD">
            <w:pPr>
              <w:pStyle w:val="SCSBodytext"/>
              <w:rPr>
                <w:rFonts w:eastAsiaTheme="minorHAnsi"/>
                <w:noProof/>
                <w:color w:val="auto"/>
                <w:lang w:val="en-GB" w:eastAsia="en-GB"/>
              </w:rPr>
            </w:pPr>
          </w:p>
        </w:tc>
      </w:tr>
      <w:tr w:rsidR="009E4762" w:rsidRPr="007C551A" w14:paraId="1D586829" w14:textId="77777777" w:rsidTr="000418AA">
        <w:tc>
          <w:tcPr>
            <w:tcW w:w="2268" w:type="dxa"/>
            <w:tcBorders>
              <w:top w:val="nil"/>
              <w:left w:val="nil"/>
              <w:bottom w:val="nil"/>
              <w:right w:val="single" w:sz="4" w:space="0" w:color="auto"/>
            </w:tcBorders>
            <w:shd w:val="clear" w:color="auto" w:fill="C8C4E0"/>
            <w:hideMark/>
          </w:tcPr>
          <w:p w14:paraId="0A72350A" w14:textId="77777777" w:rsidR="009E4762" w:rsidRPr="007C551A" w:rsidRDefault="009E4762" w:rsidP="007F11FD">
            <w:pPr>
              <w:pStyle w:val="SCSBodytext"/>
              <w:rPr>
                <w:noProof/>
                <w:color w:val="auto"/>
                <w:lang w:val="en-GB" w:eastAsia="en-GB"/>
              </w:rPr>
            </w:pPr>
            <w:r w:rsidRPr="007C551A">
              <w:rPr>
                <w:noProof/>
                <w:color w:val="auto"/>
                <w:lang w:val="en-GB" w:eastAsia="en-GB"/>
              </w:rPr>
              <w:t>Key contact name</w:t>
            </w:r>
          </w:p>
        </w:tc>
        <w:tc>
          <w:tcPr>
            <w:tcW w:w="6748" w:type="dxa"/>
            <w:tcBorders>
              <w:top w:val="single" w:sz="4" w:space="0" w:color="auto"/>
              <w:left w:val="single" w:sz="4" w:space="0" w:color="auto"/>
              <w:bottom w:val="single" w:sz="4" w:space="0" w:color="auto"/>
              <w:right w:val="single" w:sz="4" w:space="0" w:color="auto"/>
            </w:tcBorders>
          </w:tcPr>
          <w:p w14:paraId="5A698677" w14:textId="77777777" w:rsidR="009E4762" w:rsidRPr="007C551A" w:rsidRDefault="009E4762" w:rsidP="007F11FD">
            <w:pPr>
              <w:pStyle w:val="SCSBodytext"/>
              <w:rPr>
                <w:rFonts w:eastAsiaTheme="minorHAnsi"/>
                <w:noProof/>
                <w:color w:val="auto"/>
                <w:lang w:val="en-GB" w:eastAsia="en-GB"/>
              </w:rPr>
            </w:pPr>
          </w:p>
        </w:tc>
      </w:tr>
      <w:tr w:rsidR="009E4762" w:rsidRPr="007C551A" w14:paraId="67917AF6" w14:textId="77777777" w:rsidTr="000418AA">
        <w:tc>
          <w:tcPr>
            <w:tcW w:w="2268" w:type="dxa"/>
            <w:tcBorders>
              <w:top w:val="nil"/>
              <w:left w:val="nil"/>
              <w:bottom w:val="nil"/>
              <w:right w:val="single" w:sz="4" w:space="0" w:color="auto"/>
            </w:tcBorders>
            <w:shd w:val="clear" w:color="auto" w:fill="C8C4E0"/>
            <w:hideMark/>
          </w:tcPr>
          <w:p w14:paraId="63A0BA12" w14:textId="77777777" w:rsidR="009E4762" w:rsidRPr="007C551A" w:rsidRDefault="009E4762" w:rsidP="007F11FD">
            <w:pPr>
              <w:pStyle w:val="SCSBodytext"/>
              <w:rPr>
                <w:noProof/>
                <w:color w:val="auto"/>
                <w:lang w:val="en-GB" w:eastAsia="en-GB"/>
              </w:rPr>
            </w:pPr>
            <w:r w:rsidRPr="007C551A">
              <w:rPr>
                <w:noProof/>
                <w:color w:val="auto"/>
                <w:lang w:val="en-GB" w:eastAsia="en-GB"/>
              </w:rPr>
              <w:t>Job title or role</w:t>
            </w:r>
          </w:p>
        </w:tc>
        <w:tc>
          <w:tcPr>
            <w:tcW w:w="6748" w:type="dxa"/>
            <w:tcBorders>
              <w:top w:val="single" w:sz="4" w:space="0" w:color="auto"/>
              <w:left w:val="single" w:sz="4" w:space="0" w:color="auto"/>
              <w:bottom w:val="single" w:sz="4" w:space="0" w:color="auto"/>
              <w:right w:val="single" w:sz="4" w:space="0" w:color="auto"/>
            </w:tcBorders>
          </w:tcPr>
          <w:p w14:paraId="280F21D4" w14:textId="77777777" w:rsidR="009E4762" w:rsidRPr="007C551A" w:rsidRDefault="009E4762" w:rsidP="007F11FD">
            <w:pPr>
              <w:pStyle w:val="SCSBodytext"/>
              <w:rPr>
                <w:rFonts w:eastAsiaTheme="minorHAnsi"/>
                <w:noProof/>
                <w:color w:val="auto"/>
                <w:lang w:val="en-GB" w:eastAsia="en-GB"/>
              </w:rPr>
            </w:pPr>
          </w:p>
        </w:tc>
      </w:tr>
      <w:tr w:rsidR="009E4762" w:rsidRPr="007C551A" w14:paraId="2F6BD5DD" w14:textId="77777777" w:rsidTr="000418AA">
        <w:tc>
          <w:tcPr>
            <w:tcW w:w="2268" w:type="dxa"/>
            <w:tcBorders>
              <w:top w:val="nil"/>
              <w:left w:val="nil"/>
              <w:bottom w:val="nil"/>
              <w:right w:val="single" w:sz="4" w:space="0" w:color="auto"/>
            </w:tcBorders>
            <w:shd w:val="clear" w:color="auto" w:fill="C8C4E0"/>
            <w:hideMark/>
          </w:tcPr>
          <w:p w14:paraId="53270B01" w14:textId="77777777" w:rsidR="009E4762" w:rsidRPr="007C551A" w:rsidRDefault="009E4762" w:rsidP="007F11FD">
            <w:pPr>
              <w:pStyle w:val="SCSBodytext"/>
              <w:rPr>
                <w:noProof/>
                <w:color w:val="auto"/>
                <w:lang w:val="en-GB" w:eastAsia="en-GB"/>
              </w:rPr>
            </w:pPr>
            <w:r w:rsidRPr="007C551A">
              <w:rPr>
                <w:noProof/>
                <w:color w:val="auto"/>
                <w:lang w:val="en-GB" w:eastAsia="en-GB"/>
              </w:rPr>
              <w:t>Email</w:t>
            </w:r>
          </w:p>
        </w:tc>
        <w:tc>
          <w:tcPr>
            <w:tcW w:w="6748" w:type="dxa"/>
            <w:tcBorders>
              <w:top w:val="single" w:sz="4" w:space="0" w:color="auto"/>
              <w:left w:val="single" w:sz="4" w:space="0" w:color="auto"/>
              <w:bottom w:val="single" w:sz="4" w:space="0" w:color="auto"/>
              <w:right w:val="single" w:sz="4" w:space="0" w:color="auto"/>
            </w:tcBorders>
          </w:tcPr>
          <w:p w14:paraId="1BDE04D3" w14:textId="77777777" w:rsidR="009E4762" w:rsidRPr="007C551A" w:rsidRDefault="009E4762" w:rsidP="007F11FD">
            <w:pPr>
              <w:pStyle w:val="SCSBodytext"/>
              <w:rPr>
                <w:rFonts w:eastAsiaTheme="minorHAnsi"/>
                <w:noProof/>
                <w:color w:val="auto"/>
                <w:lang w:val="en-GB" w:eastAsia="en-GB"/>
              </w:rPr>
            </w:pPr>
          </w:p>
        </w:tc>
      </w:tr>
    </w:tbl>
    <w:p w14:paraId="56F85680" w14:textId="77777777" w:rsidR="009E4762" w:rsidRPr="007C551A" w:rsidRDefault="009E4762" w:rsidP="007F11FD">
      <w:pPr>
        <w:pStyle w:val="SCSBodytext"/>
        <w:rPr>
          <w:rFonts w:asciiTheme="minorHAnsi" w:hAnsiTheme="minorHAnsi"/>
          <w:color w:val="auto"/>
        </w:rPr>
      </w:pPr>
    </w:p>
    <w:tbl>
      <w:tblPr>
        <w:tblStyle w:val="TableGrid"/>
        <w:tblW w:w="0" w:type="auto"/>
        <w:tblInd w:w="0" w:type="dxa"/>
        <w:tblLook w:val="04A0" w:firstRow="1" w:lastRow="0" w:firstColumn="1" w:lastColumn="0" w:noHBand="0" w:noVBand="1"/>
      </w:tblPr>
      <w:tblGrid>
        <w:gridCol w:w="2268"/>
        <w:gridCol w:w="6748"/>
      </w:tblGrid>
      <w:tr w:rsidR="009E4762" w:rsidRPr="007C551A" w14:paraId="10990222" w14:textId="77777777" w:rsidTr="000418AA">
        <w:tc>
          <w:tcPr>
            <w:tcW w:w="2268" w:type="dxa"/>
            <w:tcBorders>
              <w:top w:val="nil"/>
              <w:left w:val="nil"/>
              <w:bottom w:val="nil"/>
              <w:right w:val="nil"/>
            </w:tcBorders>
            <w:shd w:val="clear" w:color="auto" w:fill="C8C4E0"/>
            <w:hideMark/>
          </w:tcPr>
          <w:p w14:paraId="101B56D4" w14:textId="77777777" w:rsidR="009E4762" w:rsidRPr="007C551A" w:rsidRDefault="009E4762" w:rsidP="007F11FD">
            <w:pPr>
              <w:pStyle w:val="SCSBodytext"/>
              <w:rPr>
                <w:b/>
                <w:noProof/>
                <w:color w:val="auto"/>
                <w:lang w:val="en-GB" w:eastAsia="en-GB"/>
              </w:rPr>
            </w:pPr>
            <w:r w:rsidRPr="007C551A">
              <w:rPr>
                <w:b/>
                <w:noProof/>
                <w:color w:val="auto"/>
                <w:lang w:val="en-GB" w:eastAsia="en-GB"/>
              </w:rPr>
              <w:t>PARTNER 2</w:t>
            </w:r>
          </w:p>
        </w:tc>
        <w:tc>
          <w:tcPr>
            <w:tcW w:w="6748" w:type="dxa"/>
            <w:tcBorders>
              <w:top w:val="nil"/>
              <w:left w:val="nil"/>
              <w:bottom w:val="single" w:sz="4" w:space="0" w:color="auto"/>
              <w:right w:val="nil"/>
            </w:tcBorders>
          </w:tcPr>
          <w:p w14:paraId="03DEACD4" w14:textId="77777777" w:rsidR="009E4762" w:rsidRPr="007C551A" w:rsidRDefault="009E4762" w:rsidP="007F11FD">
            <w:pPr>
              <w:pStyle w:val="SCSBodytext"/>
              <w:rPr>
                <w:rFonts w:eastAsiaTheme="minorHAnsi"/>
                <w:noProof/>
                <w:color w:val="auto"/>
                <w:lang w:val="en-GB" w:eastAsia="en-GB"/>
              </w:rPr>
            </w:pPr>
          </w:p>
        </w:tc>
      </w:tr>
      <w:tr w:rsidR="009E4762" w:rsidRPr="007C551A" w14:paraId="6C4776F6" w14:textId="77777777" w:rsidTr="000418AA">
        <w:tc>
          <w:tcPr>
            <w:tcW w:w="2268" w:type="dxa"/>
            <w:tcBorders>
              <w:top w:val="nil"/>
              <w:left w:val="nil"/>
              <w:bottom w:val="nil"/>
              <w:right w:val="single" w:sz="4" w:space="0" w:color="auto"/>
            </w:tcBorders>
            <w:shd w:val="clear" w:color="auto" w:fill="C8C4E0"/>
            <w:hideMark/>
          </w:tcPr>
          <w:p w14:paraId="58F37FE8" w14:textId="77777777" w:rsidR="009E4762" w:rsidRPr="007C551A" w:rsidRDefault="009E4762" w:rsidP="007F11FD">
            <w:pPr>
              <w:pStyle w:val="SCSBodytext"/>
              <w:rPr>
                <w:noProof/>
                <w:color w:val="auto"/>
                <w:lang w:val="en-GB" w:eastAsia="en-GB"/>
              </w:rPr>
            </w:pPr>
            <w:r w:rsidRPr="007C551A">
              <w:rPr>
                <w:noProof/>
                <w:color w:val="auto"/>
                <w:lang w:val="en-GB" w:eastAsia="en-GB"/>
              </w:rPr>
              <w:t>Organisation name</w:t>
            </w:r>
          </w:p>
        </w:tc>
        <w:tc>
          <w:tcPr>
            <w:tcW w:w="6748" w:type="dxa"/>
            <w:tcBorders>
              <w:top w:val="single" w:sz="4" w:space="0" w:color="auto"/>
              <w:left w:val="single" w:sz="4" w:space="0" w:color="auto"/>
              <w:bottom w:val="single" w:sz="4" w:space="0" w:color="auto"/>
              <w:right w:val="single" w:sz="4" w:space="0" w:color="auto"/>
            </w:tcBorders>
          </w:tcPr>
          <w:p w14:paraId="107ED1E8" w14:textId="77777777" w:rsidR="009E4762" w:rsidRPr="007C551A" w:rsidRDefault="009E4762" w:rsidP="007F11FD">
            <w:pPr>
              <w:pStyle w:val="SCSBodytext"/>
              <w:rPr>
                <w:rFonts w:eastAsiaTheme="minorHAnsi"/>
                <w:noProof/>
                <w:color w:val="auto"/>
                <w:lang w:val="en-GB" w:eastAsia="en-GB"/>
              </w:rPr>
            </w:pPr>
          </w:p>
        </w:tc>
      </w:tr>
      <w:tr w:rsidR="009E4762" w:rsidRPr="007C551A" w14:paraId="7FA2C487" w14:textId="77777777" w:rsidTr="000418AA">
        <w:tc>
          <w:tcPr>
            <w:tcW w:w="2268" w:type="dxa"/>
            <w:tcBorders>
              <w:top w:val="nil"/>
              <w:left w:val="nil"/>
              <w:bottom w:val="nil"/>
              <w:right w:val="single" w:sz="4" w:space="0" w:color="auto"/>
            </w:tcBorders>
            <w:shd w:val="clear" w:color="auto" w:fill="C8C4E0"/>
            <w:hideMark/>
          </w:tcPr>
          <w:p w14:paraId="0CABB8BA" w14:textId="77777777" w:rsidR="009E4762" w:rsidRPr="007C551A" w:rsidRDefault="009E4762" w:rsidP="007F11FD">
            <w:pPr>
              <w:pStyle w:val="SCSBodytext"/>
              <w:rPr>
                <w:noProof/>
                <w:color w:val="auto"/>
                <w:lang w:val="en-GB" w:eastAsia="en-GB"/>
              </w:rPr>
            </w:pPr>
            <w:r w:rsidRPr="007C551A">
              <w:rPr>
                <w:noProof/>
                <w:color w:val="auto"/>
                <w:lang w:val="en-GB" w:eastAsia="en-GB"/>
              </w:rPr>
              <w:t>Key contact name</w:t>
            </w:r>
          </w:p>
        </w:tc>
        <w:tc>
          <w:tcPr>
            <w:tcW w:w="6748" w:type="dxa"/>
            <w:tcBorders>
              <w:top w:val="single" w:sz="4" w:space="0" w:color="auto"/>
              <w:left w:val="single" w:sz="4" w:space="0" w:color="auto"/>
              <w:bottom w:val="single" w:sz="4" w:space="0" w:color="auto"/>
              <w:right w:val="single" w:sz="4" w:space="0" w:color="auto"/>
            </w:tcBorders>
          </w:tcPr>
          <w:p w14:paraId="32DA66B4" w14:textId="77777777" w:rsidR="009E4762" w:rsidRPr="007C551A" w:rsidRDefault="009E4762" w:rsidP="007F11FD">
            <w:pPr>
              <w:pStyle w:val="SCSBodytext"/>
              <w:rPr>
                <w:rFonts w:eastAsiaTheme="minorHAnsi"/>
                <w:noProof/>
                <w:color w:val="auto"/>
                <w:lang w:val="en-GB" w:eastAsia="en-GB"/>
              </w:rPr>
            </w:pPr>
          </w:p>
        </w:tc>
      </w:tr>
      <w:tr w:rsidR="009E4762" w:rsidRPr="007C551A" w14:paraId="0CC99BF8" w14:textId="77777777" w:rsidTr="000418AA">
        <w:tc>
          <w:tcPr>
            <w:tcW w:w="2268" w:type="dxa"/>
            <w:tcBorders>
              <w:top w:val="nil"/>
              <w:left w:val="nil"/>
              <w:bottom w:val="nil"/>
              <w:right w:val="single" w:sz="4" w:space="0" w:color="auto"/>
            </w:tcBorders>
            <w:shd w:val="clear" w:color="auto" w:fill="C8C4E0"/>
            <w:hideMark/>
          </w:tcPr>
          <w:p w14:paraId="225A77A4" w14:textId="77777777" w:rsidR="009E4762" w:rsidRPr="007C551A" w:rsidRDefault="009E4762" w:rsidP="007F11FD">
            <w:pPr>
              <w:pStyle w:val="SCSBodytext"/>
              <w:rPr>
                <w:noProof/>
                <w:color w:val="auto"/>
                <w:lang w:val="en-GB" w:eastAsia="en-GB"/>
              </w:rPr>
            </w:pPr>
            <w:r w:rsidRPr="007C551A">
              <w:rPr>
                <w:noProof/>
                <w:color w:val="auto"/>
                <w:lang w:val="en-GB" w:eastAsia="en-GB"/>
              </w:rPr>
              <w:t>Job title or role</w:t>
            </w:r>
          </w:p>
        </w:tc>
        <w:tc>
          <w:tcPr>
            <w:tcW w:w="6748" w:type="dxa"/>
            <w:tcBorders>
              <w:top w:val="single" w:sz="4" w:space="0" w:color="auto"/>
              <w:left w:val="single" w:sz="4" w:space="0" w:color="auto"/>
              <w:bottom w:val="single" w:sz="4" w:space="0" w:color="auto"/>
              <w:right w:val="single" w:sz="4" w:space="0" w:color="auto"/>
            </w:tcBorders>
          </w:tcPr>
          <w:p w14:paraId="03AC8727" w14:textId="77777777" w:rsidR="009E4762" w:rsidRPr="007C551A" w:rsidRDefault="009E4762" w:rsidP="007F11FD">
            <w:pPr>
              <w:pStyle w:val="SCSBodytext"/>
              <w:rPr>
                <w:rFonts w:eastAsiaTheme="minorHAnsi"/>
                <w:noProof/>
                <w:color w:val="auto"/>
                <w:lang w:val="en-GB" w:eastAsia="en-GB"/>
              </w:rPr>
            </w:pPr>
          </w:p>
        </w:tc>
      </w:tr>
      <w:tr w:rsidR="009E4762" w:rsidRPr="007C551A" w14:paraId="63F75338" w14:textId="77777777" w:rsidTr="000418AA">
        <w:tc>
          <w:tcPr>
            <w:tcW w:w="2268" w:type="dxa"/>
            <w:tcBorders>
              <w:top w:val="nil"/>
              <w:left w:val="nil"/>
              <w:bottom w:val="nil"/>
              <w:right w:val="single" w:sz="4" w:space="0" w:color="auto"/>
            </w:tcBorders>
            <w:shd w:val="clear" w:color="auto" w:fill="C8C4E0"/>
            <w:hideMark/>
          </w:tcPr>
          <w:p w14:paraId="2D71206F" w14:textId="77777777" w:rsidR="009E4762" w:rsidRPr="007C551A" w:rsidRDefault="009E4762" w:rsidP="007F11FD">
            <w:pPr>
              <w:pStyle w:val="SCSBodytext"/>
              <w:rPr>
                <w:noProof/>
                <w:color w:val="auto"/>
                <w:lang w:val="en-GB" w:eastAsia="en-GB"/>
              </w:rPr>
            </w:pPr>
            <w:r w:rsidRPr="007C551A">
              <w:rPr>
                <w:noProof/>
                <w:color w:val="auto"/>
                <w:lang w:val="en-GB" w:eastAsia="en-GB"/>
              </w:rPr>
              <w:t>Email</w:t>
            </w:r>
          </w:p>
        </w:tc>
        <w:tc>
          <w:tcPr>
            <w:tcW w:w="6748" w:type="dxa"/>
            <w:tcBorders>
              <w:top w:val="single" w:sz="4" w:space="0" w:color="auto"/>
              <w:left w:val="single" w:sz="4" w:space="0" w:color="auto"/>
              <w:bottom w:val="single" w:sz="4" w:space="0" w:color="auto"/>
              <w:right w:val="single" w:sz="4" w:space="0" w:color="auto"/>
            </w:tcBorders>
          </w:tcPr>
          <w:p w14:paraId="67F603A9" w14:textId="77777777" w:rsidR="009E4762" w:rsidRPr="007C551A" w:rsidRDefault="009E4762" w:rsidP="007F11FD">
            <w:pPr>
              <w:pStyle w:val="SCSBodytext"/>
              <w:rPr>
                <w:rFonts w:eastAsiaTheme="minorHAnsi"/>
                <w:noProof/>
                <w:color w:val="auto"/>
                <w:lang w:val="en-GB" w:eastAsia="en-GB"/>
              </w:rPr>
            </w:pPr>
          </w:p>
        </w:tc>
      </w:tr>
    </w:tbl>
    <w:p w14:paraId="2240699B" w14:textId="77777777" w:rsidR="009E4762" w:rsidRPr="007C551A" w:rsidRDefault="009E4762" w:rsidP="007F11FD">
      <w:pPr>
        <w:pStyle w:val="SCSBodytext"/>
        <w:rPr>
          <w:rFonts w:asciiTheme="minorHAnsi" w:hAnsiTheme="minorHAnsi"/>
          <w:color w:val="auto"/>
        </w:rPr>
      </w:pPr>
    </w:p>
    <w:p w14:paraId="1C20261E" w14:textId="66FE0A98" w:rsidR="009E4762" w:rsidRPr="007C551A" w:rsidRDefault="008C02C3" w:rsidP="007F11FD">
      <w:pPr>
        <w:pStyle w:val="SCSBodytext"/>
        <w:rPr>
          <w:b/>
          <w:bCs/>
          <w:noProof/>
          <w:color w:val="auto"/>
          <w:lang w:eastAsia="en-GB"/>
        </w:rPr>
      </w:pPr>
      <w:r w:rsidRPr="007C551A">
        <w:rPr>
          <w:b/>
          <w:bCs/>
          <w:noProof/>
          <w:color w:val="auto"/>
          <w:lang w:eastAsia="en-GB"/>
        </w:rPr>
        <w:t xml:space="preserve">Continuation funding </w:t>
      </w:r>
    </w:p>
    <w:p w14:paraId="2CCF697C" w14:textId="77777777" w:rsidR="009E4762" w:rsidRPr="007C551A" w:rsidRDefault="009E4762" w:rsidP="007F11FD">
      <w:pPr>
        <w:pStyle w:val="SCSBodytext"/>
        <w:rPr>
          <w:noProof/>
          <w:color w:val="auto"/>
          <w:lang w:eastAsia="en-GB"/>
        </w:rPr>
      </w:pPr>
      <w:r w:rsidRPr="007C551A">
        <w:rPr>
          <w:noProof/>
          <w:color w:val="auto"/>
          <w:lang w:eastAsia="en-GB"/>
        </w:rPr>
        <w:t>Is this project currently funded by Better Breaks?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692"/>
        <w:gridCol w:w="576"/>
        <w:gridCol w:w="969"/>
        <w:gridCol w:w="709"/>
      </w:tblGrid>
      <w:tr w:rsidR="009E4762" w:rsidRPr="007C551A" w14:paraId="1A90C4D4" w14:textId="77777777" w:rsidTr="009E4762">
        <w:tc>
          <w:tcPr>
            <w:tcW w:w="562" w:type="dxa"/>
            <w:hideMark/>
          </w:tcPr>
          <w:p w14:paraId="41CB90FF" w14:textId="19F0BC72" w:rsidR="009E4762" w:rsidRPr="007C551A" w:rsidRDefault="009E4762" w:rsidP="007F11FD">
            <w:pPr>
              <w:pStyle w:val="SCSBodytext"/>
              <w:rPr>
                <w:rFonts w:eastAsiaTheme="minorHAnsi"/>
                <w:noProof/>
                <w:color w:val="auto"/>
                <w:lang w:val="en-GB" w:eastAsia="en-GB"/>
              </w:rPr>
            </w:pPr>
            <w:r w:rsidRPr="007C551A">
              <w:rPr>
                <w:noProof/>
                <w:color w:val="auto"/>
                <w:lang w:eastAsia="en-GB"/>
              </w:rPr>
              <w:t xml:space="preserve"> </w:t>
            </w:r>
            <w:sdt>
              <w:sdtPr>
                <w:rPr>
                  <w:rFonts w:eastAsiaTheme="minorHAnsi"/>
                  <w:noProof/>
                  <w:color w:val="auto"/>
                  <w:lang w:val="en-GB" w:eastAsia="en-GB"/>
                </w:rPr>
                <w:id w:val="-680965779"/>
                <w14:checkbox>
                  <w14:checked w14:val="0"/>
                  <w14:checkedState w14:val="2612" w14:font="MS Gothic"/>
                  <w14:uncheckedState w14:val="2610" w14:font="MS Gothic"/>
                </w14:checkbox>
              </w:sdtPr>
              <w:sdtEndPr/>
              <w:sdtContent>
                <w:r w:rsidRPr="007C551A">
                  <w:rPr>
                    <w:rFonts w:ascii="MS Gothic" w:eastAsia="MS Gothic" w:hAnsi="MS Gothic" w:hint="eastAsia"/>
                    <w:noProof/>
                    <w:color w:val="auto"/>
                    <w:lang w:val="en-GB" w:eastAsia="en-GB"/>
                  </w:rPr>
                  <w:t>☐</w:t>
                </w:r>
              </w:sdtContent>
            </w:sdt>
          </w:p>
        </w:tc>
        <w:tc>
          <w:tcPr>
            <w:tcW w:w="1692" w:type="dxa"/>
            <w:hideMark/>
          </w:tcPr>
          <w:p w14:paraId="398662F3" w14:textId="63B5D48A" w:rsidR="009E4762" w:rsidRPr="007C551A" w:rsidRDefault="009E4762" w:rsidP="007F11FD">
            <w:pPr>
              <w:pStyle w:val="SCSBodytext"/>
              <w:rPr>
                <w:noProof/>
                <w:color w:val="auto"/>
                <w:lang w:val="en-GB" w:eastAsia="en-GB"/>
              </w:rPr>
            </w:pPr>
            <w:r w:rsidRPr="007C551A">
              <w:rPr>
                <w:noProof/>
                <w:color w:val="auto"/>
                <w:lang w:val="en-GB" w:eastAsia="en-GB"/>
              </w:rPr>
              <w:t>Y</w:t>
            </w:r>
            <w:r w:rsidR="000418AA" w:rsidRPr="007C551A">
              <w:rPr>
                <w:noProof/>
                <w:color w:val="auto"/>
                <w:lang w:val="en-GB" w:eastAsia="en-GB"/>
              </w:rPr>
              <w:t>es</w:t>
            </w:r>
          </w:p>
        </w:tc>
        <w:sdt>
          <w:sdtPr>
            <w:rPr>
              <w:rFonts w:eastAsiaTheme="minorHAnsi"/>
              <w:noProof/>
              <w:color w:val="auto"/>
              <w:lang w:val="en-GB" w:eastAsia="en-GB"/>
            </w:rPr>
            <w:id w:val="919536299"/>
            <w14:checkbox>
              <w14:checked w14:val="0"/>
              <w14:checkedState w14:val="2612" w14:font="MS Gothic"/>
              <w14:uncheckedState w14:val="2610" w14:font="MS Gothic"/>
            </w14:checkbox>
          </w:sdtPr>
          <w:sdtEndPr/>
          <w:sdtContent>
            <w:tc>
              <w:tcPr>
                <w:tcW w:w="576" w:type="dxa"/>
                <w:hideMark/>
              </w:tcPr>
              <w:p w14:paraId="738ED5B9" w14:textId="77777777" w:rsidR="009E4762" w:rsidRPr="007C551A" w:rsidRDefault="009E4762" w:rsidP="007F11FD">
                <w:pPr>
                  <w:pStyle w:val="SCSBodytext"/>
                  <w:rPr>
                    <w:rFonts w:eastAsiaTheme="minorHAnsi"/>
                    <w:noProof/>
                    <w:color w:val="auto"/>
                    <w:lang w:val="en-GB" w:eastAsia="en-GB"/>
                  </w:rPr>
                </w:pPr>
                <w:r w:rsidRPr="007C551A">
                  <w:rPr>
                    <w:rFonts w:ascii="MS Gothic" w:eastAsia="MS Gothic" w:hAnsi="MS Gothic" w:hint="eastAsia"/>
                    <w:noProof/>
                    <w:color w:val="auto"/>
                    <w:lang w:val="en-GB" w:eastAsia="en-GB"/>
                  </w:rPr>
                  <w:t>☐</w:t>
                </w:r>
              </w:p>
            </w:tc>
          </w:sdtContent>
        </w:sdt>
        <w:tc>
          <w:tcPr>
            <w:tcW w:w="1678" w:type="dxa"/>
            <w:gridSpan w:val="2"/>
            <w:hideMark/>
          </w:tcPr>
          <w:p w14:paraId="49AA050E" w14:textId="280CEEF4" w:rsidR="009E4762" w:rsidRPr="007C551A" w:rsidRDefault="009E4762" w:rsidP="007F11FD">
            <w:pPr>
              <w:pStyle w:val="SCSBodytext"/>
              <w:rPr>
                <w:noProof/>
                <w:color w:val="auto"/>
                <w:lang w:val="en-GB" w:eastAsia="en-GB"/>
              </w:rPr>
            </w:pPr>
            <w:r w:rsidRPr="007C551A">
              <w:rPr>
                <w:noProof/>
                <w:color w:val="auto"/>
                <w:lang w:val="en-GB" w:eastAsia="en-GB"/>
              </w:rPr>
              <w:t>N</w:t>
            </w:r>
            <w:r w:rsidR="000418AA" w:rsidRPr="007C551A">
              <w:rPr>
                <w:noProof/>
                <w:color w:val="auto"/>
                <w:lang w:val="en-GB" w:eastAsia="en-GB"/>
              </w:rPr>
              <w:t>o</w:t>
            </w:r>
          </w:p>
        </w:tc>
      </w:tr>
      <w:tr w:rsidR="009E4762" w:rsidRPr="007C551A" w14:paraId="0C4451A6" w14:textId="77777777" w:rsidTr="009E4762">
        <w:trPr>
          <w:gridAfter w:val="1"/>
          <w:wAfter w:w="709" w:type="dxa"/>
        </w:trPr>
        <w:tc>
          <w:tcPr>
            <w:tcW w:w="3799" w:type="dxa"/>
            <w:gridSpan w:val="4"/>
          </w:tcPr>
          <w:p w14:paraId="3EDBAB38" w14:textId="77777777" w:rsidR="009E4762" w:rsidRPr="007C551A" w:rsidRDefault="009E4762" w:rsidP="007F11FD">
            <w:pPr>
              <w:pStyle w:val="SCSBodytext"/>
              <w:rPr>
                <w:rFonts w:eastAsiaTheme="minorHAnsi"/>
                <w:noProof/>
                <w:color w:val="auto"/>
                <w:lang w:val="en-GB" w:eastAsia="en-GB"/>
              </w:rPr>
            </w:pPr>
          </w:p>
        </w:tc>
      </w:tr>
    </w:tbl>
    <w:p w14:paraId="4EFE931E" w14:textId="3B300A5A" w:rsidR="00DD0F3E" w:rsidRPr="007C551A" w:rsidRDefault="007B551E" w:rsidP="007F11FD">
      <w:pPr>
        <w:pStyle w:val="SCSBodytext"/>
        <w:rPr>
          <w:b/>
          <w:bCs/>
          <w:color w:val="auto"/>
        </w:rPr>
      </w:pPr>
      <w:r w:rsidRPr="007C551A">
        <w:rPr>
          <w:b/>
          <w:bCs/>
          <w:color w:val="auto"/>
        </w:rPr>
        <w:t xml:space="preserve">What </w:t>
      </w:r>
      <w:r w:rsidR="00273D31" w:rsidRPr="007C551A">
        <w:rPr>
          <w:b/>
          <w:bCs/>
          <w:color w:val="auto"/>
        </w:rPr>
        <w:t xml:space="preserve">has </w:t>
      </w:r>
      <w:r w:rsidR="00E51950">
        <w:rPr>
          <w:b/>
          <w:bCs/>
          <w:color w:val="auto"/>
        </w:rPr>
        <w:t>been</w:t>
      </w:r>
      <w:r w:rsidR="00273D31" w:rsidRPr="007C551A">
        <w:rPr>
          <w:b/>
          <w:bCs/>
          <w:color w:val="auto"/>
        </w:rPr>
        <w:t xml:space="preserve"> learned from the</w:t>
      </w:r>
      <w:r w:rsidRPr="007C551A">
        <w:rPr>
          <w:b/>
          <w:bCs/>
          <w:color w:val="auto"/>
        </w:rPr>
        <w:t xml:space="preserve"> current project and how will this be applied if funded in 202</w:t>
      </w:r>
      <w:r w:rsidR="005F3FA0" w:rsidRPr="007C551A">
        <w:rPr>
          <w:b/>
          <w:bCs/>
          <w:color w:val="auto"/>
        </w:rPr>
        <w:t>7</w:t>
      </w:r>
      <w:r w:rsidRPr="007C551A">
        <w:rPr>
          <w:b/>
          <w:bCs/>
          <w:color w:val="auto"/>
        </w:rPr>
        <w:t>-2</w:t>
      </w:r>
      <w:r w:rsidR="005F3FA0" w:rsidRPr="007C551A">
        <w:rPr>
          <w:b/>
          <w:bCs/>
          <w:color w:val="auto"/>
        </w:rPr>
        <w:t>028</w:t>
      </w:r>
      <w:r w:rsidR="00C70F38" w:rsidRPr="007C551A">
        <w:rPr>
          <w:b/>
          <w:bCs/>
          <w:color w:val="auto"/>
        </w:rPr>
        <w:t>?</w:t>
      </w:r>
      <w:r w:rsidR="00550D08" w:rsidRPr="007C551A">
        <w:rPr>
          <w:b/>
          <w:bCs/>
          <w:color w:val="auto"/>
        </w:rPr>
        <w:tab/>
      </w:r>
    </w:p>
    <w:p w14:paraId="0A04D43A" w14:textId="2D3E5977" w:rsidR="00550D08" w:rsidRPr="007C551A" w:rsidRDefault="00550D08" w:rsidP="007F11FD">
      <w:pPr>
        <w:pStyle w:val="SCSBodytext"/>
        <w:rPr>
          <w:b/>
          <w:color w:val="auto"/>
          <w:sz w:val="20"/>
          <w:szCs w:val="20"/>
        </w:rPr>
      </w:pPr>
      <w:r w:rsidRPr="007C551A">
        <w:rPr>
          <w:b/>
          <w:bCs/>
          <w:color w:val="auto"/>
        </w:rPr>
        <w:tab/>
      </w:r>
      <w:r w:rsidRPr="007C551A">
        <w:rPr>
          <w:b/>
          <w:bCs/>
          <w:color w:val="auto"/>
        </w:rPr>
        <w:tab/>
      </w:r>
      <w:r w:rsidRPr="007C551A">
        <w:rPr>
          <w:b/>
          <w:bCs/>
          <w:color w:val="auto"/>
        </w:rPr>
        <w:tab/>
      </w:r>
      <w:r w:rsidRPr="007C551A">
        <w:rPr>
          <w:b/>
          <w:bCs/>
          <w:color w:val="auto"/>
        </w:rPr>
        <w:tab/>
      </w:r>
      <w:r w:rsidRPr="007C551A">
        <w:rPr>
          <w:b/>
          <w:bCs/>
          <w:color w:val="auto"/>
        </w:rPr>
        <w:tab/>
      </w:r>
      <w:r w:rsidRPr="007C551A">
        <w:rPr>
          <w:b/>
          <w:bCs/>
          <w:color w:val="auto"/>
        </w:rPr>
        <w:tab/>
      </w:r>
      <w:r w:rsidRPr="007C551A">
        <w:rPr>
          <w:b/>
          <w:bCs/>
          <w:color w:val="auto"/>
        </w:rPr>
        <w:tab/>
      </w:r>
      <w:r w:rsidRPr="007C551A">
        <w:rPr>
          <w:b/>
          <w:bCs/>
          <w:color w:val="auto"/>
        </w:rPr>
        <w:tab/>
      </w:r>
      <w:r w:rsidRPr="007C551A">
        <w:rPr>
          <w:b/>
          <w:bCs/>
          <w:color w:val="auto"/>
        </w:rPr>
        <w:tab/>
      </w:r>
      <w:r w:rsidRPr="007C551A">
        <w:rPr>
          <w:b/>
          <w:bCs/>
          <w:color w:val="auto"/>
        </w:rPr>
        <w:tab/>
      </w:r>
      <w:r w:rsidRPr="007C551A">
        <w:rPr>
          <w:b/>
          <w:color w:val="auto"/>
          <w:sz w:val="20"/>
          <w:szCs w:val="20"/>
        </w:rPr>
        <w:t>Max 500 Words</w:t>
      </w:r>
    </w:p>
    <w:tbl>
      <w:tblPr>
        <w:tblStyle w:val="TableGrid"/>
        <w:tblW w:w="0" w:type="auto"/>
        <w:tblInd w:w="0" w:type="dxa"/>
        <w:tblLook w:val="04A0" w:firstRow="1" w:lastRow="0" w:firstColumn="1" w:lastColumn="0" w:noHBand="0" w:noVBand="1"/>
      </w:tblPr>
      <w:tblGrid>
        <w:gridCol w:w="9016"/>
      </w:tblGrid>
      <w:tr w:rsidR="00685360" w:rsidRPr="007C551A" w14:paraId="56B10403" w14:textId="77777777">
        <w:trPr>
          <w:trHeight w:val="1922"/>
        </w:trPr>
        <w:sdt>
          <w:sdtPr>
            <w:rPr>
              <w:rFonts w:eastAsiaTheme="minorHAnsi"/>
              <w:noProof/>
              <w:color w:val="auto"/>
              <w:lang w:val="en-GB" w:eastAsia="en-GB"/>
            </w:rPr>
            <w:id w:val="1598293859"/>
            <w:placeholder>
              <w:docPart w:val="82E5D6AFE7D24F3C8C4BB45BB66FA065"/>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5BF164B3" w14:textId="77777777" w:rsidR="00685360" w:rsidRPr="007C551A" w:rsidRDefault="00685360">
                <w:pPr>
                  <w:pStyle w:val="SCSBodytext"/>
                  <w:rPr>
                    <w:noProof/>
                    <w:color w:val="auto"/>
                    <w:lang w:val="en-GB" w:eastAsia="en-GB"/>
                  </w:rPr>
                </w:pPr>
                <w:r w:rsidRPr="007C551A">
                  <w:rPr>
                    <w:rStyle w:val="PlaceholderText"/>
                    <w:color w:val="auto"/>
                    <w:lang w:val="en-GB"/>
                  </w:rPr>
                  <w:t>Click here to enter text.</w:t>
                </w:r>
              </w:p>
            </w:tc>
          </w:sdtContent>
        </w:sdt>
      </w:tr>
    </w:tbl>
    <w:p w14:paraId="294A8332" w14:textId="77777777" w:rsidR="00DD0F3E" w:rsidRPr="007C551A" w:rsidRDefault="00DD0F3E" w:rsidP="007F11FD">
      <w:pPr>
        <w:pStyle w:val="SCSBodytext"/>
        <w:rPr>
          <w:b/>
          <w:bCs/>
          <w:color w:val="auto"/>
        </w:rPr>
      </w:pPr>
    </w:p>
    <w:p w14:paraId="0590CF7B" w14:textId="77777777" w:rsidR="003B495A" w:rsidRPr="007C551A" w:rsidRDefault="003B495A">
      <w:pPr>
        <w:spacing w:line="259" w:lineRule="auto"/>
        <w:rPr>
          <w:rFonts w:ascii="Lexend Light" w:hAnsi="Lexend Light"/>
          <w:b/>
          <w:bCs/>
        </w:rPr>
      </w:pPr>
      <w:r w:rsidRPr="007C551A">
        <w:rPr>
          <w:b/>
          <w:bCs/>
        </w:rPr>
        <w:br w:type="page"/>
      </w:r>
    </w:p>
    <w:p w14:paraId="0224864C" w14:textId="7588361C" w:rsidR="009E4762" w:rsidRPr="007C551A" w:rsidRDefault="009E4762" w:rsidP="007F11FD">
      <w:pPr>
        <w:pStyle w:val="SCSBodytext"/>
        <w:rPr>
          <w:b/>
          <w:bCs/>
          <w:color w:val="auto"/>
        </w:rPr>
      </w:pPr>
      <w:r w:rsidRPr="007C551A">
        <w:rPr>
          <w:b/>
          <w:bCs/>
          <w:color w:val="auto"/>
        </w:rPr>
        <w:lastRenderedPageBreak/>
        <w:t xml:space="preserve">Project beneficiaries </w:t>
      </w:r>
    </w:p>
    <w:p w14:paraId="25009ACF" w14:textId="19B59686" w:rsidR="000A6BB3" w:rsidRPr="007C551A" w:rsidRDefault="000A6BB3" w:rsidP="000A6BB3">
      <w:pPr>
        <w:pStyle w:val="SCSBodytext"/>
        <w:rPr>
          <w:color w:val="auto"/>
          <w:lang w:val="en-GB"/>
        </w:rPr>
      </w:pPr>
      <w:r w:rsidRPr="007C551A">
        <w:rPr>
          <w:b/>
          <w:bCs/>
          <w:color w:val="auto"/>
          <w:lang w:val="en-GB"/>
        </w:rPr>
        <w:t>Please give an estimate of how many people in each category will benefit from the project</w:t>
      </w:r>
      <w:r w:rsidRPr="007C551A">
        <w:rPr>
          <w:i/>
          <w:iCs/>
          <w:color w:val="auto"/>
          <w:lang w:val="en-GB"/>
        </w:rPr>
        <w:t>.</w:t>
      </w:r>
    </w:p>
    <w:p w14:paraId="5CCB5D49" w14:textId="2ADFB391" w:rsidR="000A6BB3" w:rsidRPr="007C551A" w:rsidRDefault="000A6BB3" w:rsidP="000A6BB3">
      <w:pPr>
        <w:pStyle w:val="SCSBodytext"/>
        <w:rPr>
          <w:color w:val="auto"/>
          <w:lang w:val="en-GB"/>
        </w:rPr>
      </w:pPr>
      <w:r w:rsidRPr="007C551A">
        <w:rPr>
          <w:color w:val="auto"/>
          <w:lang w:val="en-GB"/>
        </w:rPr>
        <w:t>Carers/cared for people can be counted in more than one category. For example, the carer may be ‘new to the organisation’ as well as a ‘young carer’. This may result in the total number of carers or cared for numbers not matching the totals in the categories below which is fine.</w:t>
      </w:r>
    </w:p>
    <w:p w14:paraId="00C69EFA" w14:textId="77777777" w:rsidR="000A6BB3" w:rsidRPr="007C551A" w:rsidRDefault="000A6BB3" w:rsidP="000A6BB3">
      <w:pPr>
        <w:pStyle w:val="SCSBodytext"/>
        <w:rPr>
          <w:color w:val="auto"/>
          <w:lang w:val="en-GB"/>
        </w:rPr>
      </w:pPr>
      <w:r w:rsidRPr="007C551A">
        <w:rPr>
          <w:color w:val="auto"/>
          <w:lang w:val="en-GB"/>
        </w:rPr>
        <w:t>This fund is for disabled children and young people (aged 20 and under), and their carers (adult and/or young carers). </w:t>
      </w:r>
    </w:p>
    <w:p w14:paraId="0063E9AA" w14:textId="77777777" w:rsidR="009E4762" w:rsidRPr="007C551A" w:rsidRDefault="009E4762" w:rsidP="007F11FD">
      <w:pPr>
        <w:pStyle w:val="SCSBodytext"/>
        <w:rPr>
          <w:color w:val="auto"/>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1281"/>
      </w:tblGrid>
      <w:tr w:rsidR="009E4762" w:rsidRPr="007C551A" w14:paraId="5A80F290" w14:textId="77777777" w:rsidTr="00DC5BB7">
        <w:tc>
          <w:tcPr>
            <w:tcW w:w="5382" w:type="dxa"/>
            <w:shd w:val="clear" w:color="auto" w:fill="C8C4E0"/>
            <w:hideMark/>
          </w:tcPr>
          <w:p w14:paraId="1407DB74" w14:textId="77777777" w:rsidR="009E4762" w:rsidRPr="007C551A" w:rsidRDefault="009E4762" w:rsidP="003B495A">
            <w:pPr>
              <w:pStyle w:val="SCSCOVERSUBTITLE"/>
              <w:rPr>
                <w:lang w:val="en-GB"/>
              </w:rPr>
            </w:pPr>
            <w:r w:rsidRPr="007C551A">
              <w:rPr>
                <w:lang w:val="en-GB"/>
              </w:rPr>
              <w:t>CARERS</w:t>
            </w:r>
          </w:p>
        </w:tc>
        <w:tc>
          <w:tcPr>
            <w:tcW w:w="1281" w:type="dxa"/>
            <w:tcBorders>
              <w:top w:val="nil"/>
              <w:left w:val="nil"/>
              <w:bottom w:val="single" w:sz="4" w:space="0" w:color="auto"/>
              <w:right w:val="nil"/>
            </w:tcBorders>
          </w:tcPr>
          <w:p w14:paraId="0C7AB511" w14:textId="77777777" w:rsidR="009E4762" w:rsidRPr="007C551A" w:rsidRDefault="009E4762" w:rsidP="007F11FD">
            <w:pPr>
              <w:pStyle w:val="SCSBodytext"/>
              <w:rPr>
                <w:color w:val="auto"/>
                <w:lang w:val="en-GB"/>
              </w:rPr>
            </w:pPr>
          </w:p>
        </w:tc>
      </w:tr>
      <w:tr w:rsidR="009E4762" w:rsidRPr="007C551A" w14:paraId="54CED0BE" w14:textId="77777777" w:rsidTr="00DC5BB7">
        <w:tc>
          <w:tcPr>
            <w:tcW w:w="5382" w:type="dxa"/>
            <w:tcBorders>
              <w:top w:val="nil"/>
              <w:left w:val="nil"/>
              <w:bottom w:val="nil"/>
              <w:right w:val="single" w:sz="4" w:space="0" w:color="auto"/>
            </w:tcBorders>
            <w:shd w:val="clear" w:color="auto" w:fill="C8C4E0"/>
            <w:hideMark/>
          </w:tcPr>
          <w:p w14:paraId="1FE670A8" w14:textId="77777777" w:rsidR="009E4762" w:rsidRPr="007C551A" w:rsidRDefault="009E4762" w:rsidP="007F11FD">
            <w:pPr>
              <w:pStyle w:val="SCSBodytext"/>
              <w:rPr>
                <w:b/>
                <w:color w:val="auto"/>
                <w:lang w:val="en-GB"/>
              </w:rPr>
            </w:pPr>
            <w:r w:rsidRPr="007C551A">
              <w:rPr>
                <w:b/>
                <w:color w:val="auto"/>
                <w:lang w:val="en-GB"/>
              </w:rPr>
              <w:t xml:space="preserve">Total number of carers to benefit </w:t>
            </w:r>
          </w:p>
        </w:tc>
        <w:sdt>
          <w:sdtPr>
            <w:rPr>
              <w:rFonts w:eastAsiaTheme="minorHAnsi"/>
              <w:noProof/>
              <w:color w:val="auto"/>
              <w:lang w:val="en-GB" w:eastAsia="en-GB"/>
            </w:rPr>
            <w:id w:val="-169882196"/>
            <w:placeholder>
              <w:docPart w:val="2E0E3ED118F84600A7FD5B082AEC17E2"/>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667C978C"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5A79AB84" w14:textId="77777777" w:rsidTr="009E4762">
        <w:tc>
          <w:tcPr>
            <w:tcW w:w="5382" w:type="dxa"/>
            <w:hideMark/>
          </w:tcPr>
          <w:p w14:paraId="1D2ADEAB" w14:textId="77777777" w:rsidR="009E4762" w:rsidRPr="007C551A" w:rsidRDefault="009E4762" w:rsidP="007F11FD">
            <w:pPr>
              <w:pStyle w:val="SCSBodytext"/>
              <w:rPr>
                <w:color w:val="auto"/>
                <w:lang w:val="en-GB"/>
              </w:rPr>
            </w:pPr>
            <w:r w:rsidRPr="007C551A">
              <w:rPr>
                <w:color w:val="auto"/>
                <w:lang w:val="en-GB"/>
              </w:rPr>
              <w:t>Of this total, how many are likely to be…</w:t>
            </w:r>
          </w:p>
        </w:tc>
        <w:tc>
          <w:tcPr>
            <w:tcW w:w="1281" w:type="dxa"/>
            <w:tcBorders>
              <w:top w:val="single" w:sz="4" w:space="0" w:color="auto"/>
              <w:left w:val="nil"/>
              <w:bottom w:val="single" w:sz="4" w:space="0" w:color="auto"/>
              <w:right w:val="nil"/>
            </w:tcBorders>
          </w:tcPr>
          <w:p w14:paraId="10AD1134" w14:textId="77777777" w:rsidR="009E4762" w:rsidRPr="007C551A" w:rsidRDefault="009E4762" w:rsidP="007F11FD">
            <w:pPr>
              <w:pStyle w:val="SCSBodytext"/>
              <w:rPr>
                <w:color w:val="auto"/>
                <w:lang w:val="en-GB"/>
              </w:rPr>
            </w:pPr>
          </w:p>
        </w:tc>
      </w:tr>
      <w:tr w:rsidR="009E4762" w:rsidRPr="007C551A" w14:paraId="5581A4D7" w14:textId="77777777" w:rsidTr="00DC5BB7">
        <w:tc>
          <w:tcPr>
            <w:tcW w:w="5382" w:type="dxa"/>
            <w:tcBorders>
              <w:top w:val="nil"/>
              <w:left w:val="nil"/>
              <w:bottom w:val="nil"/>
              <w:right w:val="single" w:sz="4" w:space="0" w:color="auto"/>
            </w:tcBorders>
            <w:shd w:val="clear" w:color="auto" w:fill="C8C4E0"/>
            <w:hideMark/>
          </w:tcPr>
          <w:p w14:paraId="08B5C691" w14:textId="51C45613" w:rsidR="009E4762" w:rsidRPr="007C551A" w:rsidRDefault="009E4762" w:rsidP="007F11FD">
            <w:pPr>
              <w:pStyle w:val="SCSBodytext"/>
              <w:rPr>
                <w:color w:val="auto"/>
                <w:lang w:val="en-GB"/>
              </w:rPr>
            </w:pPr>
            <w:r w:rsidRPr="007C551A">
              <w:rPr>
                <w:color w:val="auto"/>
                <w:lang w:val="en-GB"/>
              </w:rPr>
              <w:t xml:space="preserve">New to </w:t>
            </w:r>
            <w:r w:rsidR="008D28C0" w:rsidRPr="007C551A">
              <w:rPr>
                <w:color w:val="auto"/>
                <w:lang w:val="en-GB"/>
              </w:rPr>
              <w:t>the</w:t>
            </w:r>
            <w:r w:rsidRPr="007C551A">
              <w:rPr>
                <w:color w:val="auto"/>
                <w:lang w:val="en-GB"/>
              </w:rPr>
              <w:t xml:space="preserve"> organisation</w:t>
            </w:r>
          </w:p>
        </w:tc>
        <w:sdt>
          <w:sdtPr>
            <w:rPr>
              <w:rFonts w:eastAsiaTheme="minorHAnsi"/>
              <w:noProof/>
              <w:color w:val="auto"/>
              <w:lang w:val="en-GB" w:eastAsia="en-GB"/>
            </w:rPr>
            <w:id w:val="1389921933"/>
            <w:placeholder>
              <w:docPart w:val="2241E4FC65B74964AB5B7AA1F663E063"/>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408F5376"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42F0A4BC" w14:textId="77777777" w:rsidTr="00DC5BB7">
        <w:tc>
          <w:tcPr>
            <w:tcW w:w="5382" w:type="dxa"/>
            <w:tcBorders>
              <w:top w:val="nil"/>
              <w:left w:val="nil"/>
              <w:bottom w:val="nil"/>
              <w:right w:val="single" w:sz="4" w:space="0" w:color="auto"/>
            </w:tcBorders>
            <w:shd w:val="clear" w:color="auto" w:fill="C8C4E0"/>
            <w:hideMark/>
          </w:tcPr>
          <w:p w14:paraId="699DB72D" w14:textId="77777777" w:rsidR="009E4762" w:rsidRPr="007C551A" w:rsidRDefault="009E4762" w:rsidP="007F11FD">
            <w:pPr>
              <w:pStyle w:val="SCSBodytext"/>
              <w:rPr>
                <w:color w:val="auto"/>
                <w:lang w:val="en-GB"/>
              </w:rPr>
            </w:pPr>
            <w:r w:rsidRPr="007C551A">
              <w:rPr>
                <w:color w:val="auto"/>
                <w:lang w:val="en-GB"/>
              </w:rPr>
              <w:t>Young carers (aged 18 or under)</w:t>
            </w:r>
          </w:p>
        </w:tc>
        <w:sdt>
          <w:sdtPr>
            <w:rPr>
              <w:rFonts w:eastAsiaTheme="minorHAnsi"/>
              <w:noProof/>
              <w:color w:val="auto"/>
              <w:lang w:val="en-GB" w:eastAsia="en-GB"/>
            </w:rPr>
            <w:id w:val="938405322"/>
            <w:placeholder>
              <w:docPart w:val="CCC7141EC8C7483FAB1E699979C303FD"/>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628928D7"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32886A87" w14:textId="77777777" w:rsidTr="00DC5BB7">
        <w:tc>
          <w:tcPr>
            <w:tcW w:w="5382" w:type="dxa"/>
            <w:tcBorders>
              <w:top w:val="nil"/>
              <w:left w:val="nil"/>
              <w:bottom w:val="nil"/>
              <w:right w:val="single" w:sz="4" w:space="0" w:color="auto"/>
            </w:tcBorders>
            <w:shd w:val="clear" w:color="auto" w:fill="C8C4E0"/>
            <w:hideMark/>
          </w:tcPr>
          <w:p w14:paraId="24EC97F7" w14:textId="77777777" w:rsidR="009E4762" w:rsidRPr="007C551A" w:rsidRDefault="009E4762" w:rsidP="007F11FD">
            <w:pPr>
              <w:pStyle w:val="SCSBodytext"/>
              <w:rPr>
                <w:color w:val="auto"/>
                <w:lang w:val="en-GB"/>
              </w:rPr>
            </w:pPr>
            <w:r w:rsidRPr="007C551A">
              <w:rPr>
                <w:color w:val="auto"/>
                <w:lang w:val="en-GB"/>
              </w:rPr>
              <w:t>Young adult carers (aged 19 to 25)</w:t>
            </w:r>
          </w:p>
        </w:tc>
        <w:sdt>
          <w:sdtPr>
            <w:rPr>
              <w:rFonts w:eastAsiaTheme="minorHAnsi"/>
              <w:noProof/>
              <w:color w:val="auto"/>
              <w:lang w:val="en-GB" w:eastAsia="en-GB"/>
            </w:rPr>
            <w:id w:val="-551150562"/>
            <w:placeholder>
              <w:docPart w:val="5F0726FB72804F6B8E7D5AEF287CB18F"/>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238EA624"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40CCC71F" w14:textId="77777777" w:rsidTr="00DC5BB7">
        <w:tc>
          <w:tcPr>
            <w:tcW w:w="5382" w:type="dxa"/>
            <w:tcBorders>
              <w:top w:val="nil"/>
              <w:left w:val="nil"/>
              <w:bottom w:val="nil"/>
              <w:right w:val="single" w:sz="4" w:space="0" w:color="auto"/>
            </w:tcBorders>
            <w:shd w:val="clear" w:color="auto" w:fill="C8C4E0"/>
            <w:hideMark/>
          </w:tcPr>
          <w:p w14:paraId="366B8068" w14:textId="77777777" w:rsidR="009E4762" w:rsidRPr="007C551A" w:rsidRDefault="009E4762" w:rsidP="007F11FD">
            <w:pPr>
              <w:pStyle w:val="SCSBodytext"/>
              <w:rPr>
                <w:color w:val="auto"/>
                <w:lang w:val="en-GB"/>
              </w:rPr>
            </w:pPr>
            <w:r w:rsidRPr="007C551A">
              <w:rPr>
                <w:color w:val="auto"/>
                <w:lang w:val="en-GB"/>
              </w:rPr>
              <w:t>Black or minority ethnic carers</w:t>
            </w:r>
          </w:p>
        </w:tc>
        <w:sdt>
          <w:sdtPr>
            <w:rPr>
              <w:rFonts w:eastAsiaTheme="minorHAnsi"/>
              <w:noProof/>
              <w:color w:val="auto"/>
              <w:lang w:val="en-GB" w:eastAsia="en-GB"/>
            </w:rPr>
            <w:id w:val="-1095173926"/>
            <w:placeholder>
              <w:docPart w:val="A58161DAC83749FDA4088C33915BE8A3"/>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5529D492"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598A344C" w14:textId="77777777" w:rsidTr="00DC5BB7">
        <w:tc>
          <w:tcPr>
            <w:tcW w:w="5382" w:type="dxa"/>
            <w:tcBorders>
              <w:top w:val="nil"/>
              <w:left w:val="nil"/>
              <w:bottom w:val="nil"/>
              <w:right w:val="single" w:sz="4" w:space="0" w:color="auto"/>
            </w:tcBorders>
            <w:shd w:val="clear" w:color="auto" w:fill="C8C4E0"/>
            <w:hideMark/>
          </w:tcPr>
          <w:p w14:paraId="0AFFC130" w14:textId="77777777" w:rsidR="009E4762" w:rsidRPr="007C551A" w:rsidRDefault="009E4762" w:rsidP="007F11FD">
            <w:pPr>
              <w:pStyle w:val="SCSBodytext"/>
              <w:rPr>
                <w:color w:val="auto"/>
                <w:lang w:val="en-GB"/>
              </w:rPr>
            </w:pPr>
            <w:r w:rsidRPr="007C551A">
              <w:rPr>
                <w:color w:val="auto"/>
                <w:lang w:val="en-GB"/>
              </w:rPr>
              <w:t>Gypsy / Traveller carers</w:t>
            </w:r>
          </w:p>
        </w:tc>
        <w:sdt>
          <w:sdtPr>
            <w:rPr>
              <w:rFonts w:eastAsiaTheme="minorHAnsi"/>
              <w:noProof/>
              <w:color w:val="auto"/>
              <w:lang w:val="en-GB" w:eastAsia="en-GB"/>
            </w:rPr>
            <w:id w:val="515974040"/>
            <w:placeholder>
              <w:docPart w:val="0DA559FD51B74BC5B68292C2481E48EC"/>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10A30883"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34B80D36" w14:textId="77777777" w:rsidTr="00DC5BB7">
        <w:tc>
          <w:tcPr>
            <w:tcW w:w="5382" w:type="dxa"/>
            <w:tcBorders>
              <w:top w:val="nil"/>
              <w:left w:val="nil"/>
              <w:bottom w:val="nil"/>
              <w:right w:val="single" w:sz="4" w:space="0" w:color="auto"/>
            </w:tcBorders>
            <w:shd w:val="clear" w:color="auto" w:fill="C8C4E0"/>
            <w:hideMark/>
          </w:tcPr>
          <w:p w14:paraId="260535FB" w14:textId="77777777" w:rsidR="009E4762" w:rsidRPr="007C551A" w:rsidRDefault="009E4762" w:rsidP="007F11FD">
            <w:pPr>
              <w:pStyle w:val="SCSBodytext"/>
              <w:rPr>
                <w:color w:val="auto"/>
                <w:lang w:val="en-GB"/>
              </w:rPr>
            </w:pPr>
            <w:r w:rsidRPr="007C551A">
              <w:rPr>
                <w:color w:val="auto"/>
                <w:lang w:val="en-GB"/>
              </w:rPr>
              <w:t>Carers living in remote and rural areas</w:t>
            </w:r>
          </w:p>
        </w:tc>
        <w:sdt>
          <w:sdtPr>
            <w:rPr>
              <w:rFonts w:eastAsiaTheme="minorHAnsi"/>
              <w:noProof/>
              <w:color w:val="auto"/>
              <w:lang w:val="en-GB" w:eastAsia="en-GB"/>
            </w:rPr>
            <w:id w:val="222947596"/>
            <w:placeholder>
              <w:docPart w:val="67D6FA3CA85447EF87919A9426D571FD"/>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30F4A704"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4149FCD6" w14:textId="77777777" w:rsidTr="00DC5BB7">
        <w:tc>
          <w:tcPr>
            <w:tcW w:w="5382" w:type="dxa"/>
            <w:tcBorders>
              <w:top w:val="nil"/>
              <w:left w:val="nil"/>
              <w:bottom w:val="nil"/>
              <w:right w:val="single" w:sz="4" w:space="0" w:color="auto"/>
            </w:tcBorders>
            <w:shd w:val="clear" w:color="auto" w:fill="C8C4E0"/>
            <w:hideMark/>
          </w:tcPr>
          <w:p w14:paraId="13DF9268" w14:textId="77777777" w:rsidR="009E4762" w:rsidRPr="007C551A" w:rsidRDefault="009E4762" w:rsidP="007F11FD">
            <w:pPr>
              <w:pStyle w:val="SCSBodytext"/>
              <w:rPr>
                <w:color w:val="auto"/>
                <w:lang w:val="en-GB"/>
              </w:rPr>
            </w:pPr>
            <w:r w:rsidRPr="007C551A">
              <w:rPr>
                <w:color w:val="auto"/>
                <w:lang w:val="en-GB"/>
              </w:rPr>
              <w:t>Carers living in areas of multiple deprivation</w:t>
            </w:r>
          </w:p>
        </w:tc>
        <w:sdt>
          <w:sdtPr>
            <w:rPr>
              <w:rFonts w:eastAsiaTheme="minorHAnsi"/>
              <w:noProof/>
              <w:color w:val="auto"/>
              <w:lang w:val="en-GB" w:eastAsia="en-GB"/>
            </w:rPr>
            <w:id w:val="186878800"/>
            <w:placeholder>
              <w:docPart w:val="8BDA1495803549B098D3ADF9056D4FFF"/>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030065B2"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bl>
    <w:p w14:paraId="5603C3A6" w14:textId="77777777" w:rsidR="003B495A" w:rsidRPr="007C551A" w:rsidRDefault="003B495A" w:rsidP="007F11FD">
      <w:pPr>
        <w:pStyle w:val="SCSBodytext"/>
        <w:rPr>
          <w:rFonts w:asciiTheme="minorHAnsi" w:hAnsiTheme="minorHAnsi"/>
          <w:b/>
          <w:bCs/>
          <w:noProof/>
          <w:color w:val="auto"/>
          <w:lang w:eastAsia="en-GB"/>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1281"/>
      </w:tblGrid>
      <w:tr w:rsidR="009E4762" w:rsidRPr="007C551A" w14:paraId="4E3F9DF0" w14:textId="77777777" w:rsidTr="363FAEBB">
        <w:tc>
          <w:tcPr>
            <w:tcW w:w="5382" w:type="dxa"/>
            <w:shd w:val="clear" w:color="auto" w:fill="C8C4E0"/>
            <w:hideMark/>
          </w:tcPr>
          <w:p w14:paraId="505942A6" w14:textId="77777777" w:rsidR="009E4762" w:rsidRPr="007C551A" w:rsidRDefault="009E4762" w:rsidP="003B495A">
            <w:pPr>
              <w:pStyle w:val="SCSCOVERSUBTITLE"/>
              <w:rPr>
                <w:lang w:val="en-GB"/>
              </w:rPr>
            </w:pPr>
            <w:r w:rsidRPr="007C551A">
              <w:rPr>
                <w:lang w:val="en-GB"/>
              </w:rPr>
              <w:t>CARED FOR</w:t>
            </w:r>
          </w:p>
        </w:tc>
        <w:tc>
          <w:tcPr>
            <w:tcW w:w="1281" w:type="dxa"/>
            <w:tcBorders>
              <w:top w:val="nil"/>
              <w:left w:val="nil"/>
              <w:bottom w:val="single" w:sz="4" w:space="0" w:color="auto"/>
              <w:right w:val="nil"/>
            </w:tcBorders>
          </w:tcPr>
          <w:p w14:paraId="0B5EC887" w14:textId="77777777" w:rsidR="009E4762" w:rsidRPr="007C551A" w:rsidRDefault="009E4762" w:rsidP="007F11FD">
            <w:pPr>
              <w:pStyle w:val="SCSBodytext"/>
              <w:rPr>
                <w:color w:val="auto"/>
                <w:lang w:val="en-GB"/>
              </w:rPr>
            </w:pPr>
          </w:p>
        </w:tc>
      </w:tr>
      <w:tr w:rsidR="009E4762" w:rsidRPr="007C551A" w14:paraId="1D251846" w14:textId="77777777" w:rsidTr="363FAEBB">
        <w:tc>
          <w:tcPr>
            <w:tcW w:w="5382" w:type="dxa"/>
            <w:tcBorders>
              <w:top w:val="nil"/>
              <w:left w:val="nil"/>
              <w:bottom w:val="nil"/>
              <w:right w:val="single" w:sz="4" w:space="0" w:color="auto"/>
            </w:tcBorders>
            <w:shd w:val="clear" w:color="auto" w:fill="C8C4E0"/>
            <w:hideMark/>
          </w:tcPr>
          <w:p w14:paraId="799AD12F" w14:textId="1D2F52F7" w:rsidR="009E4762" w:rsidRPr="007C551A" w:rsidRDefault="009E4762" w:rsidP="007F11FD">
            <w:pPr>
              <w:pStyle w:val="SCSBodytext"/>
              <w:rPr>
                <w:b/>
                <w:color w:val="auto"/>
                <w:lang w:val="en-GB"/>
              </w:rPr>
            </w:pPr>
            <w:r w:rsidRPr="007C551A">
              <w:rPr>
                <w:b/>
                <w:color w:val="auto"/>
                <w:lang w:val="en-GB"/>
              </w:rPr>
              <w:t xml:space="preserve">Total number of cared for children and young people </w:t>
            </w:r>
            <w:r w:rsidR="00FB4CC1" w:rsidRPr="007C551A">
              <w:rPr>
                <w:b/>
                <w:color w:val="auto"/>
                <w:lang w:val="en-GB"/>
              </w:rPr>
              <w:t>(aged 20 and under)</w:t>
            </w:r>
          </w:p>
        </w:tc>
        <w:sdt>
          <w:sdtPr>
            <w:rPr>
              <w:color w:val="auto"/>
              <w:lang w:val="en-GB" w:eastAsia="en-GB"/>
            </w:rPr>
            <w:id w:val="-802923947"/>
            <w:placeholder>
              <w:docPart w:val="31A9B987558449788B03F40D0382D08D"/>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4357DF7A"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42741A86" w14:textId="77777777" w:rsidTr="363FAEBB">
        <w:tc>
          <w:tcPr>
            <w:tcW w:w="5382" w:type="dxa"/>
            <w:hideMark/>
          </w:tcPr>
          <w:p w14:paraId="3320FDD0" w14:textId="77777777" w:rsidR="009E4762" w:rsidRPr="007C551A" w:rsidRDefault="009E4762" w:rsidP="007F11FD">
            <w:pPr>
              <w:pStyle w:val="SCSBodytext"/>
              <w:rPr>
                <w:color w:val="auto"/>
                <w:lang w:val="en-GB"/>
              </w:rPr>
            </w:pPr>
            <w:r w:rsidRPr="007C551A">
              <w:rPr>
                <w:color w:val="auto"/>
                <w:lang w:val="en-GB"/>
              </w:rPr>
              <w:t>Of this total, how many are likely to have…</w:t>
            </w:r>
          </w:p>
        </w:tc>
        <w:tc>
          <w:tcPr>
            <w:tcW w:w="1281" w:type="dxa"/>
            <w:tcBorders>
              <w:top w:val="single" w:sz="4" w:space="0" w:color="auto"/>
              <w:left w:val="nil"/>
              <w:bottom w:val="single" w:sz="4" w:space="0" w:color="auto"/>
              <w:right w:val="nil"/>
            </w:tcBorders>
          </w:tcPr>
          <w:p w14:paraId="13B5D9E0" w14:textId="77777777" w:rsidR="009E4762" w:rsidRPr="007C551A" w:rsidRDefault="009E4762" w:rsidP="007F11FD">
            <w:pPr>
              <w:pStyle w:val="SCSBodytext"/>
              <w:rPr>
                <w:color w:val="auto"/>
                <w:lang w:val="en-GB"/>
              </w:rPr>
            </w:pPr>
          </w:p>
        </w:tc>
      </w:tr>
      <w:tr w:rsidR="009E4762" w:rsidRPr="007C551A" w14:paraId="7B00DED4" w14:textId="77777777" w:rsidTr="363FAEBB">
        <w:tc>
          <w:tcPr>
            <w:tcW w:w="5382" w:type="dxa"/>
            <w:tcBorders>
              <w:top w:val="nil"/>
              <w:left w:val="nil"/>
              <w:bottom w:val="nil"/>
              <w:right w:val="single" w:sz="4" w:space="0" w:color="auto"/>
            </w:tcBorders>
            <w:shd w:val="clear" w:color="auto" w:fill="C8C4E0"/>
            <w:hideMark/>
          </w:tcPr>
          <w:p w14:paraId="7B2A70B3" w14:textId="77777777" w:rsidR="009E4762" w:rsidRPr="007C551A" w:rsidRDefault="009E4762" w:rsidP="007F11FD">
            <w:pPr>
              <w:pStyle w:val="SCSBodytext"/>
              <w:rPr>
                <w:color w:val="auto"/>
                <w:lang w:val="en-GB"/>
              </w:rPr>
            </w:pPr>
            <w:r w:rsidRPr="007C551A">
              <w:rPr>
                <w:color w:val="auto"/>
                <w:lang w:val="en-GB"/>
              </w:rPr>
              <w:t>Multiple support needs</w:t>
            </w:r>
          </w:p>
        </w:tc>
        <w:sdt>
          <w:sdtPr>
            <w:rPr>
              <w:color w:val="auto"/>
              <w:lang w:val="en-GB" w:eastAsia="en-GB"/>
            </w:rPr>
            <w:id w:val="1870788340"/>
            <w:placeholder>
              <w:docPart w:val="D2A2D6677843469283C1B5C4352B0F9A"/>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2632840E"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7EC5D025" w14:textId="77777777" w:rsidTr="363FAEBB">
        <w:tc>
          <w:tcPr>
            <w:tcW w:w="5382" w:type="dxa"/>
            <w:tcBorders>
              <w:top w:val="nil"/>
              <w:left w:val="nil"/>
              <w:bottom w:val="nil"/>
              <w:right w:val="single" w:sz="4" w:space="0" w:color="auto"/>
            </w:tcBorders>
            <w:shd w:val="clear" w:color="auto" w:fill="C8C4E0"/>
            <w:hideMark/>
          </w:tcPr>
          <w:p w14:paraId="6B7171BC" w14:textId="77777777" w:rsidR="009E4762" w:rsidRPr="007C551A" w:rsidRDefault="009E4762" w:rsidP="007F11FD">
            <w:pPr>
              <w:pStyle w:val="SCSBodytext"/>
              <w:rPr>
                <w:color w:val="auto"/>
                <w:lang w:val="en-GB"/>
              </w:rPr>
            </w:pPr>
            <w:r w:rsidRPr="007C551A">
              <w:rPr>
                <w:color w:val="auto"/>
                <w:lang w:val="en-GB"/>
              </w:rPr>
              <w:t xml:space="preserve">Learning disability </w:t>
            </w:r>
          </w:p>
        </w:tc>
        <w:sdt>
          <w:sdtPr>
            <w:rPr>
              <w:color w:val="auto"/>
              <w:lang w:val="en-GB" w:eastAsia="en-GB"/>
            </w:rPr>
            <w:id w:val="-1412152628"/>
            <w:placeholder>
              <w:docPart w:val="43D2DC93A03D4890AABC97CB8D3704C7"/>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7A2529E9"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51C15D69" w14:textId="77777777" w:rsidTr="363FAEBB">
        <w:tc>
          <w:tcPr>
            <w:tcW w:w="5382" w:type="dxa"/>
            <w:tcBorders>
              <w:top w:val="nil"/>
              <w:left w:val="nil"/>
              <w:bottom w:val="nil"/>
              <w:right w:val="single" w:sz="4" w:space="0" w:color="auto"/>
            </w:tcBorders>
            <w:shd w:val="clear" w:color="auto" w:fill="C8C4E0"/>
            <w:hideMark/>
          </w:tcPr>
          <w:p w14:paraId="05CF0911" w14:textId="77777777" w:rsidR="009E4762" w:rsidRPr="007C551A" w:rsidRDefault="009E4762" w:rsidP="007F11FD">
            <w:pPr>
              <w:pStyle w:val="SCSBodytext"/>
              <w:rPr>
                <w:color w:val="auto"/>
                <w:lang w:val="en-GB"/>
              </w:rPr>
            </w:pPr>
            <w:r w:rsidRPr="007C551A">
              <w:rPr>
                <w:color w:val="auto"/>
                <w:lang w:val="en-GB"/>
              </w:rPr>
              <w:t xml:space="preserve">Physical disability </w:t>
            </w:r>
          </w:p>
        </w:tc>
        <w:sdt>
          <w:sdtPr>
            <w:rPr>
              <w:color w:val="auto"/>
              <w:lang w:val="en-GB" w:eastAsia="en-GB"/>
            </w:rPr>
            <w:id w:val="1124664160"/>
            <w:placeholder>
              <w:docPart w:val="FD9E479FB81B48BD925AF61EC239B5A8"/>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729B7AC2"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45A8931D" w14:textId="77777777" w:rsidTr="363FAEBB">
        <w:tc>
          <w:tcPr>
            <w:tcW w:w="5382" w:type="dxa"/>
            <w:tcBorders>
              <w:top w:val="nil"/>
              <w:left w:val="nil"/>
              <w:bottom w:val="nil"/>
              <w:right w:val="single" w:sz="4" w:space="0" w:color="auto"/>
            </w:tcBorders>
            <w:shd w:val="clear" w:color="auto" w:fill="C8C4E0"/>
            <w:hideMark/>
          </w:tcPr>
          <w:p w14:paraId="02296595" w14:textId="77777777" w:rsidR="009E4762" w:rsidRPr="007C551A" w:rsidRDefault="009E4762" w:rsidP="007F11FD">
            <w:pPr>
              <w:pStyle w:val="SCSBodytext"/>
              <w:rPr>
                <w:color w:val="auto"/>
                <w:lang w:val="en-GB"/>
              </w:rPr>
            </w:pPr>
            <w:r w:rsidRPr="007C551A">
              <w:rPr>
                <w:color w:val="auto"/>
                <w:lang w:val="en-GB"/>
              </w:rPr>
              <w:t xml:space="preserve">Sensory impairment </w:t>
            </w:r>
          </w:p>
        </w:tc>
        <w:sdt>
          <w:sdtPr>
            <w:rPr>
              <w:color w:val="auto"/>
              <w:lang w:val="en-GB" w:eastAsia="en-GB"/>
            </w:rPr>
            <w:id w:val="134621158"/>
            <w:placeholder>
              <w:docPart w:val="E8192B5C62F7481B8DBD0A20C7962F63"/>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092AAFD7"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5E800F76" w14:textId="77777777" w:rsidTr="363FAEBB">
        <w:tc>
          <w:tcPr>
            <w:tcW w:w="5382" w:type="dxa"/>
            <w:tcBorders>
              <w:top w:val="nil"/>
              <w:left w:val="nil"/>
              <w:bottom w:val="nil"/>
              <w:right w:val="single" w:sz="4" w:space="0" w:color="auto"/>
            </w:tcBorders>
            <w:shd w:val="clear" w:color="auto" w:fill="C8C4E0"/>
            <w:hideMark/>
          </w:tcPr>
          <w:p w14:paraId="6F209F5B" w14:textId="77777777" w:rsidR="009E4762" w:rsidRPr="007C551A" w:rsidRDefault="009E4762" w:rsidP="007F11FD">
            <w:pPr>
              <w:pStyle w:val="SCSBodytext"/>
              <w:rPr>
                <w:color w:val="auto"/>
                <w:lang w:val="en-GB"/>
              </w:rPr>
            </w:pPr>
            <w:r w:rsidRPr="007C551A">
              <w:rPr>
                <w:color w:val="auto"/>
                <w:lang w:val="en-GB"/>
              </w:rPr>
              <w:t>Mental health condition</w:t>
            </w:r>
          </w:p>
        </w:tc>
        <w:sdt>
          <w:sdtPr>
            <w:rPr>
              <w:color w:val="auto"/>
              <w:lang w:val="en-GB" w:eastAsia="en-GB"/>
            </w:rPr>
            <w:id w:val="777993118"/>
            <w:placeholder>
              <w:docPart w:val="40100FC0A79F4C8CB66A0AE125E9FC5E"/>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518E6330"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2970E2C0" w14:textId="77777777" w:rsidTr="363FAEBB">
        <w:tc>
          <w:tcPr>
            <w:tcW w:w="5382" w:type="dxa"/>
            <w:tcBorders>
              <w:top w:val="nil"/>
              <w:left w:val="nil"/>
              <w:bottom w:val="nil"/>
              <w:right w:val="single" w:sz="4" w:space="0" w:color="auto"/>
            </w:tcBorders>
            <w:shd w:val="clear" w:color="auto" w:fill="C8C4E0"/>
            <w:hideMark/>
          </w:tcPr>
          <w:p w14:paraId="71DE18B3" w14:textId="77777777" w:rsidR="009E4762" w:rsidRPr="007C551A" w:rsidRDefault="009E4762" w:rsidP="007F11FD">
            <w:pPr>
              <w:pStyle w:val="SCSBodytext"/>
              <w:rPr>
                <w:color w:val="auto"/>
                <w:lang w:val="en-GB"/>
              </w:rPr>
            </w:pPr>
            <w:r w:rsidRPr="007C551A">
              <w:rPr>
                <w:color w:val="auto"/>
                <w:lang w:val="en-GB"/>
              </w:rPr>
              <w:t>Life limiting medical condition</w:t>
            </w:r>
          </w:p>
        </w:tc>
        <w:sdt>
          <w:sdtPr>
            <w:rPr>
              <w:color w:val="auto"/>
              <w:lang w:val="en-GB" w:eastAsia="en-GB"/>
            </w:rPr>
            <w:id w:val="1314448775"/>
            <w:placeholder>
              <w:docPart w:val="89CBFB8B424543EB9A2C3F44F2E75557"/>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70668E60"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3AE6C675" w14:textId="77777777" w:rsidTr="363FAEBB">
        <w:tc>
          <w:tcPr>
            <w:tcW w:w="5382" w:type="dxa"/>
            <w:tcBorders>
              <w:top w:val="nil"/>
              <w:left w:val="nil"/>
              <w:bottom w:val="nil"/>
              <w:right w:val="single" w:sz="4" w:space="0" w:color="auto"/>
            </w:tcBorders>
            <w:shd w:val="clear" w:color="auto" w:fill="C8C4E0"/>
            <w:hideMark/>
          </w:tcPr>
          <w:p w14:paraId="6AB7AC8D" w14:textId="75B360BD" w:rsidR="009E4762" w:rsidRPr="007C551A" w:rsidRDefault="78752BA2" w:rsidP="007F11FD">
            <w:pPr>
              <w:pStyle w:val="SCSBodytext"/>
              <w:rPr>
                <w:color w:val="auto"/>
                <w:lang w:val="en-GB"/>
              </w:rPr>
            </w:pPr>
            <w:r w:rsidRPr="007C551A">
              <w:rPr>
                <w:color w:val="auto"/>
                <w:lang w:val="en-GB"/>
              </w:rPr>
              <w:t>Neurodivergent</w:t>
            </w:r>
          </w:p>
        </w:tc>
        <w:sdt>
          <w:sdtPr>
            <w:rPr>
              <w:color w:val="auto"/>
              <w:lang w:val="en-GB" w:eastAsia="en-GB"/>
            </w:rPr>
            <w:id w:val="808056318"/>
            <w:placeholder>
              <w:docPart w:val="FC262F2CD49243DF8D60FCB6953F25DB"/>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23637E08"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r w:rsidR="009E4762" w:rsidRPr="007C551A" w14:paraId="5BDE3013" w14:textId="77777777" w:rsidTr="363FAEBB">
        <w:tc>
          <w:tcPr>
            <w:tcW w:w="5382" w:type="dxa"/>
            <w:tcBorders>
              <w:top w:val="nil"/>
              <w:left w:val="nil"/>
              <w:bottom w:val="nil"/>
              <w:right w:val="single" w:sz="4" w:space="0" w:color="auto"/>
            </w:tcBorders>
            <w:shd w:val="clear" w:color="auto" w:fill="C8C4E0"/>
            <w:hideMark/>
          </w:tcPr>
          <w:p w14:paraId="42585045" w14:textId="77777777" w:rsidR="009E4762" w:rsidRPr="007C551A" w:rsidRDefault="009E4762" w:rsidP="007F11FD">
            <w:pPr>
              <w:pStyle w:val="SCSBodytext"/>
              <w:rPr>
                <w:color w:val="auto"/>
                <w:lang w:val="en-GB"/>
              </w:rPr>
            </w:pPr>
            <w:r w:rsidRPr="007C551A">
              <w:rPr>
                <w:color w:val="auto"/>
                <w:lang w:val="en-GB"/>
              </w:rPr>
              <w:t>Other condition / reason for needing care</w:t>
            </w:r>
          </w:p>
        </w:tc>
        <w:sdt>
          <w:sdtPr>
            <w:rPr>
              <w:color w:val="auto"/>
              <w:lang w:val="en-GB" w:eastAsia="en-GB"/>
            </w:rPr>
            <w:id w:val="-1479913434"/>
            <w:placeholder>
              <w:docPart w:val="770C3314CD91476989CAA63C6850841F"/>
            </w:placeholder>
            <w:showingPlcHdr/>
            <w:text/>
          </w:sdtPr>
          <w:sdtEndPr/>
          <w:sdtContent>
            <w:tc>
              <w:tcPr>
                <w:tcW w:w="1281" w:type="dxa"/>
                <w:tcBorders>
                  <w:top w:val="single" w:sz="4" w:space="0" w:color="auto"/>
                  <w:left w:val="single" w:sz="4" w:space="0" w:color="auto"/>
                  <w:bottom w:val="single" w:sz="4" w:space="0" w:color="auto"/>
                  <w:right w:val="single" w:sz="4" w:space="0" w:color="auto"/>
                </w:tcBorders>
                <w:hideMark/>
              </w:tcPr>
              <w:p w14:paraId="510C31C5" w14:textId="77777777" w:rsidR="009E4762" w:rsidRPr="007C551A" w:rsidRDefault="009E4762" w:rsidP="007F11FD">
                <w:pPr>
                  <w:pStyle w:val="SCSBodytext"/>
                  <w:rPr>
                    <w:noProof/>
                    <w:color w:val="auto"/>
                    <w:lang w:val="en-GB" w:eastAsia="en-GB"/>
                  </w:rPr>
                </w:pPr>
                <w:r w:rsidRPr="007C551A">
                  <w:rPr>
                    <w:rStyle w:val="PlaceholderText"/>
                    <w:color w:val="auto"/>
                    <w:lang w:val="en-GB"/>
                  </w:rPr>
                  <w:t>Type no.</w:t>
                </w:r>
              </w:p>
            </w:tc>
          </w:sdtContent>
        </w:sdt>
      </w:tr>
    </w:tbl>
    <w:p w14:paraId="75E73D1D" w14:textId="77777777" w:rsidR="009E4762" w:rsidRPr="007C551A" w:rsidRDefault="009E4762" w:rsidP="007F11FD">
      <w:pPr>
        <w:pStyle w:val="SCSBodytext"/>
        <w:rPr>
          <w:rFonts w:asciiTheme="minorHAnsi" w:hAnsiTheme="minorHAnsi"/>
          <w:b/>
          <w:bCs/>
          <w:noProof/>
          <w:color w:val="auto"/>
          <w:lang w:eastAsia="en-GB"/>
        </w:rPr>
      </w:pPr>
    </w:p>
    <w:p w14:paraId="73A7E0B7" w14:textId="5728A5E4" w:rsidR="00150E8F" w:rsidRPr="007C551A" w:rsidRDefault="00150E8F" w:rsidP="00150E8F">
      <w:pPr>
        <w:pStyle w:val="SCSBodytext"/>
        <w:rPr>
          <w:b/>
          <w:bCs/>
          <w:color w:val="auto"/>
        </w:rPr>
      </w:pPr>
      <w:r w:rsidRPr="007C551A">
        <w:rPr>
          <w:b/>
          <w:bCs/>
          <w:color w:val="auto"/>
        </w:rPr>
        <w:t>Which Local Authority Area (s)</w:t>
      </w:r>
      <w:r w:rsidR="00637237" w:rsidRPr="007C551A">
        <w:rPr>
          <w:b/>
          <w:bCs/>
          <w:color w:val="auto"/>
        </w:rPr>
        <w:t xml:space="preserve"> do these beneficiaries live in?</w:t>
      </w:r>
      <w:r w:rsidR="00C40E69" w:rsidRPr="007C551A">
        <w:rPr>
          <w:b/>
          <w:bCs/>
          <w:color w:val="auto"/>
        </w:rPr>
        <w:t xml:space="preserve"> </w:t>
      </w:r>
    </w:p>
    <w:p w14:paraId="3152B495" w14:textId="0189DB04" w:rsidR="00351A3A" w:rsidRPr="007C551A" w:rsidRDefault="00351A3A" w:rsidP="00150E8F">
      <w:pPr>
        <w:pStyle w:val="SCSBodytext"/>
        <w:rPr>
          <w:i/>
          <w:iCs/>
          <w:color w:val="auto"/>
        </w:rPr>
      </w:pPr>
      <w:r w:rsidRPr="007C551A">
        <w:rPr>
          <w:i/>
          <w:iCs/>
          <w:color w:val="auto"/>
        </w:rPr>
        <w:t>If</w:t>
      </w:r>
      <w:r w:rsidR="00A97B5B" w:rsidRPr="007C551A">
        <w:rPr>
          <w:i/>
          <w:iCs/>
          <w:color w:val="auto"/>
        </w:rPr>
        <w:t xml:space="preserve"> the project covers 5 or more areas </w:t>
      </w:r>
      <w:r w:rsidR="00B86590" w:rsidRPr="007C551A">
        <w:rPr>
          <w:i/>
          <w:iCs/>
          <w:color w:val="auto"/>
        </w:rPr>
        <w:t>please state Scotlandwide</w:t>
      </w:r>
    </w:p>
    <w:tbl>
      <w:tblPr>
        <w:tblStyle w:val="TableGrid"/>
        <w:tblpPr w:leftFromText="180" w:rightFromText="180" w:vertAnchor="text" w:horzAnchor="margin" w:tblpY="468"/>
        <w:tblW w:w="0" w:type="auto"/>
        <w:tblInd w:w="0" w:type="dxa"/>
        <w:tblLook w:val="04A0" w:firstRow="1" w:lastRow="0" w:firstColumn="1" w:lastColumn="0" w:noHBand="0" w:noVBand="1"/>
      </w:tblPr>
      <w:tblGrid>
        <w:gridCol w:w="8980"/>
      </w:tblGrid>
      <w:tr w:rsidR="00C40E69" w:rsidRPr="007C551A" w14:paraId="3D99844E" w14:textId="77777777" w:rsidTr="00C40E69">
        <w:trPr>
          <w:trHeight w:val="955"/>
        </w:trPr>
        <w:sdt>
          <w:sdtPr>
            <w:rPr>
              <w:rFonts w:eastAsiaTheme="minorHAnsi"/>
              <w:noProof/>
              <w:color w:val="auto"/>
              <w:lang w:val="en-GB" w:eastAsia="en-GB"/>
            </w:rPr>
            <w:id w:val="80803912"/>
            <w:placeholder>
              <w:docPart w:val="41742B80D0D44215B21C618C6E5EECC7"/>
            </w:placeholder>
            <w:showingPlcHdr/>
          </w:sdtPr>
          <w:sdtEndPr/>
          <w:sdtContent>
            <w:tc>
              <w:tcPr>
                <w:tcW w:w="8980" w:type="dxa"/>
                <w:tcBorders>
                  <w:top w:val="single" w:sz="4" w:space="0" w:color="auto"/>
                  <w:left w:val="single" w:sz="4" w:space="0" w:color="auto"/>
                  <w:bottom w:val="single" w:sz="4" w:space="0" w:color="auto"/>
                  <w:right w:val="single" w:sz="4" w:space="0" w:color="auto"/>
                </w:tcBorders>
                <w:hideMark/>
              </w:tcPr>
              <w:p w14:paraId="1E0EECA7" w14:textId="77777777" w:rsidR="00C40E69" w:rsidRPr="007C551A" w:rsidRDefault="00C40E69" w:rsidP="00C40E69">
                <w:pPr>
                  <w:pStyle w:val="SCSBodytext"/>
                  <w:rPr>
                    <w:noProof/>
                    <w:color w:val="auto"/>
                    <w:lang w:val="en-GB" w:eastAsia="en-GB"/>
                  </w:rPr>
                </w:pPr>
                <w:r w:rsidRPr="007C551A">
                  <w:rPr>
                    <w:rStyle w:val="PlaceholderText"/>
                    <w:color w:val="auto"/>
                    <w:lang w:val="en-GB"/>
                  </w:rPr>
                  <w:t>Click here to enter text.</w:t>
                </w:r>
              </w:p>
            </w:tc>
          </w:sdtContent>
        </w:sdt>
      </w:tr>
    </w:tbl>
    <w:p w14:paraId="320749C3" w14:textId="21DCF98B" w:rsidR="003B495A" w:rsidRPr="007C551A" w:rsidRDefault="00150E8F">
      <w:pPr>
        <w:spacing w:line="259" w:lineRule="auto"/>
      </w:pPr>
      <w:r w:rsidRPr="007C551A">
        <w:br w:type="page"/>
      </w:r>
    </w:p>
    <w:p w14:paraId="3C31FC15" w14:textId="69476984" w:rsidR="009E4762" w:rsidRPr="007C551A" w:rsidRDefault="00D8653D" w:rsidP="009E58BC">
      <w:pPr>
        <w:pStyle w:val="SCSCOVERSUBTITLE"/>
        <w:rPr>
          <w:sz w:val="24"/>
          <w:szCs w:val="24"/>
        </w:rPr>
      </w:pPr>
      <w:r w:rsidRPr="007C551A">
        <w:lastRenderedPageBreak/>
        <w:t xml:space="preserve">SECTION 3: PROJECT OUTCOMES </w:t>
      </w:r>
    </w:p>
    <w:p w14:paraId="6789108B" w14:textId="05B45BA3" w:rsidR="009E4762" w:rsidRPr="007C551A" w:rsidRDefault="009E4762" w:rsidP="007F11FD">
      <w:pPr>
        <w:pStyle w:val="SCSBodytext"/>
        <w:rPr>
          <w:b/>
          <w:bCs/>
          <w:noProof/>
          <w:color w:val="auto"/>
          <w:lang w:eastAsia="en-GB"/>
        </w:rPr>
      </w:pPr>
      <w:r w:rsidRPr="007C551A">
        <w:rPr>
          <w:b/>
          <w:bCs/>
          <w:color w:val="auto"/>
        </w:rPr>
        <w:t xml:space="preserve">What outcomes will </w:t>
      </w:r>
      <w:r w:rsidR="00774048" w:rsidRPr="007C551A">
        <w:rPr>
          <w:b/>
          <w:bCs/>
          <w:color w:val="auto"/>
        </w:rPr>
        <w:t>the</w:t>
      </w:r>
      <w:r w:rsidRPr="007C551A">
        <w:rPr>
          <w:b/>
          <w:bCs/>
          <w:color w:val="auto"/>
        </w:rPr>
        <w:t xml:space="preserve"> project achieve?</w:t>
      </w:r>
    </w:p>
    <w:p w14:paraId="104C89BA" w14:textId="22026714" w:rsidR="009E4762" w:rsidRPr="007C551A" w:rsidRDefault="009E4762" w:rsidP="007F11FD">
      <w:pPr>
        <w:pStyle w:val="SCSBodytext"/>
        <w:rPr>
          <w:i/>
          <w:iCs/>
          <w:color w:val="auto"/>
        </w:rPr>
      </w:pPr>
      <w:r w:rsidRPr="007C551A">
        <w:rPr>
          <w:i/>
          <w:iCs/>
          <w:color w:val="auto"/>
        </w:rPr>
        <w:t xml:space="preserve">Projects must contribute directly to the achievement of </w:t>
      </w:r>
      <w:r w:rsidRPr="007C551A">
        <w:rPr>
          <w:b/>
          <w:bCs/>
          <w:i/>
          <w:iCs/>
          <w:color w:val="auto"/>
        </w:rPr>
        <w:t>at least t</w:t>
      </w:r>
      <w:r w:rsidR="00E50A7F" w:rsidRPr="007C551A">
        <w:rPr>
          <w:b/>
          <w:bCs/>
          <w:i/>
          <w:iCs/>
          <w:color w:val="auto"/>
        </w:rPr>
        <w:t>hree</w:t>
      </w:r>
      <w:r w:rsidRPr="007C551A">
        <w:rPr>
          <w:b/>
          <w:bCs/>
          <w:i/>
          <w:iCs/>
          <w:color w:val="auto"/>
        </w:rPr>
        <w:t xml:space="preserve"> </w:t>
      </w:r>
      <w:r w:rsidRPr="007C551A">
        <w:rPr>
          <w:i/>
          <w:iCs/>
          <w:color w:val="auto"/>
        </w:rPr>
        <w:t xml:space="preserve">of the </w:t>
      </w:r>
      <w:r w:rsidR="00E50A7F" w:rsidRPr="007C551A">
        <w:rPr>
          <w:i/>
          <w:iCs/>
          <w:color w:val="auto"/>
        </w:rPr>
        <w:t>four</w:t>
      </w:r>
      <w:r w:rsidRPr="007C551A">
        <w:rPr>
          <w:i/>
          <w:iCs/>
          <w:color w:val="auto"/>
        </w:rPr>
        <w:t xml:space="preserve"> Better Breaks programme outcomes listed below</w:t>
      </w:r>
      <w:r w:rsidR="000C39CD" w:rsidRPr="007C551A">
        <w:rPr>
          <w:i/>
          <w:iCs/>
          <w:color w:val="auto"/>
        </w:rPr>
        <w:t>. Please tick the outcomes your project will meet:</w:t>
      </w:r>
    </w:p>
    <w:p w14:paraId="2A520ABF" w14:textId="5AC0C793" w:rsidR="00E045D7" w:rsidRPr="007C551A" w:rsidRDefault="005101AC" w:rsidP="00E045D7">
      <w:pPr>
        <w:pStyle w:val="SCSBodytext"/>
        <w:rPr>
          <w:color w:val="auto"/>
          <w:lang w:val="en-GB"/>
        </w:rPr>
      </w:pPr>
      <w:sdt>
        <w:sdtPr>
          <w:rPr>
            <w:color w:val="auto"/>
            <w:lang w:val="en-GB"/>
          </w:rPr>
          <w:id w:val="394022007"/>
          <w14:checkbox>
            <w14:checked w14:val="0"/>
            <w14:checkedState w14:val="2612" w14:font="MS Gothic"/>
            <w14:uncheckedState w14:val="2610" w14:font="MS Gothic"/>
          </w14:checkbox>
        </w:sdtPr>
        <w:sdtEndPr/>
        <w:sdtContent>
          <w:r w:rsidR="00832A7A" w:rsidRPr="007C551A">
            <w:rPr>
              <w:rFonts w:ascii="MS Gothic" w:eastAsia="MS Gothic" w:hAnsi="MS Gothic" w:hint="eastAsia"/>
              <w:color w:val="auto"/>
              <w:lang w:val="en-GB"/>
            </w:rPr>
            <w:t>☐</w:t>
          </w:r>
        </w:sdtContent>
      </w:sdt>
      <w:r w:rsidR="000C39CD" w:rsidRPr="007C551A">
        <w:rPr>
          <w:color w:val="auto"/>
          <w:lang w:val="en-GB"/>
        </w:rPr>
        <w:t xml:space="preserve">  </w:t>
      </w:r>
      <w:r w:rsidR="00E045D7" w:rsidRPr="007C551A">
        <w:rPr>
          <w:color w:val="auto"/>
          <w:lang w:val="en-GB"/>
        </w:rPr>
        <w:t>Disabled children and young people (aged 20 and under) will have more opportunities to have fun, develop friendships and do activities they enjoy</w:t>
      </w:r>
    </w:p>
    <w:p w14:paraId="19B0359A" w14:textId="30B5463E" w:rsidR="00C40884" w:rsidRPr="007C551A" w:rsidRDefault="005101AC" w:rsidP="00C40884">
      <w:pPr>
        <w:pStyle w:val="SCSBodytext"/>
        <w:rPr>
          <w:color w:val="auto"/>
          <w:lang w:val="en-GB"/>
        </w:rPr>
      </w:pPr>
      <w:sdt>
        <w:sdtPr>
          <w:rPr>
            <w:color w:val="auto"/>
            <w:lang w:val="en-GB"/>
          </w:rPr>
          <w:id w:val="766512253"/>
          <w14:checkbox>
            <w14:checked w14:val="0"/>
            <w14:checkedState w14:val="2612" w14:font="MS Gothic"/>
            <w14:uncheckedState w14:val="2610" w14:font="MS Gothic"/>
          </w14:checkbox>
        </w:sdtPr>
        <w:sdtEndPr/>
        <w:sdtContent>
          <w:r w:rsidR="00832A7A" w:rsidRPr="007C551A">
            <w:rPr>
              <w:rFonts w:ascii="MS Gothic" w:eastAsia="MS Gothic" w:hAnsi="MS Gothic" w:hint="eastAsia"/>
              <w:color w:val="auto"/>
              <w:lang w:val="en-GB"/>
            </w:rPr>
            <w:t>☐</w:t>
          </w:r>
        </w:sdtContent>
      </w:sdt>
      <w:r w:rsidR="00CC2B8E" w:rsidRPr="007C551A">
        <w:rPr>
          <w:color w:val="auto"/>
          <w:lang w:val="en-GB"/>
        </w:rPr>
        <w:t xml:space="preserve">  </w:t>
      </w:r>
      <w:r w:rsidR="00C40884" w:rsidRPr="007C551A">
        <w:rPr>
          <w:color w:val="auto"/>
          <w:lang w:val="en-GB"/>
        </w:rPr>
        <w:t>Carers of disabled children and young people (aged 20 and under) will have more opportunities to enjoy a life outside of their caring role</w:t>
      </w:r>
    </w:p>
    <w:p w14:paraId="26551918" w14:textId="35548B52" w:rsidR="000C39CD" w:rsidRPr="007C551A" w:rsidRDefault="005101AC" w:rsidP="00C40884">
      <w:pPr>
        <w:pStyle w:val="SCSBodytext"/>
        <w:rPr>
          <w:color w:val="auto"/>
          <w:lang w:val="en-GB"/>
        </w:rPr>
      </w:pPr>
      <w:sdt>
        <w:sdtPr>
          <w:rPr>
            <w:color w:val="auto"/>
            <w:lang w:val="en-GB"/>
          </w:rPr>
          <w:id w:val="-131561204"/>
          <w14:checkbox>
            <w14:checked w14:val="0"/>
            <w14:checkedState w14:val="2612" w14:font="MS Gothic"/>
            <w14:uncheckedState w14:val="2610" w14:font="MS Gothic"/>
          </w14:checkbox>
        </w:sdtPr>
        <w:sdtEndPr/>
        <w:sdtContent>
          <w:r w:rsidR="00832A7A" w:rsidRPr="007C551A">
            <w:rPr>
              <w:rFonts w:ascii="MS Gothic" w:eastAsia="MS Gothic" w:hAnsi="MS Gothic" w:hint="eastAsia"/>
              <w:color w:val="auto"/>
              <w:lang w:val="en-GB"/>
            </w:rPr>
            <w:t>☐</w:t>
          </w:r>
        </w:sdtContent>
      </w:sdt>
      <w:r w:rsidR="00832A7A" w:rsidRPr="007C551A">
        <w:rPr>
          <w:color w:val="auto"/>
          <w:lang w:val="en-GB"/>
        </w:rPr>
        <w:t xml:space="preserve">  </w:t>
      </w:r>
      <w:r w:rsidR="00C40884" w:rsidRPr="007C551A">
        <w:rPr>
          <w:color w:val="auto"/>
          <w:lang w:val="en-GB"/>
        </w:rPr>
        <w:t>Carers of disabled children and young people (aged 20 and under) will feel better supported to sustain their caring role</w:t>
      </w:r>
    </w:p>
    <w:p w14:paraId="5A2E8364" w14:textId="0771979E" w:rsidR="00C40884" w:rsidRPr="007C551A" w:rsidRDefault="005101AC" w:rsidP="00C40884">
      <w:pPr>
        <w:pStyle w:val="SCSBodytext"/>
        <w:rPr>
          <w:color w:val="auto"/>
          <w:lang w:val="en-GB"/>
        </w:rPr>
      </w:pPr>
      <w:sdt>
        <w:sdtPr>
          <w:rPr>
            <w:color w:val="auto"/>
            <w:lang w:val="en-GB"/>
          </w:rPr>
          <w:id w:val="-1469968300"/>
          <w14:checkbox>
            <w14:checked w14:val="0"/>
            <w14:checkedState w14:val="2612" w14:font="MS Gothic"/>
            <w14:uncheckedState w14:val="2610" w14:font="MS Gothic"/>
          </w14:checkbox>
        </w:sdtPr>
        <w:sdtEndPr/>
        <w:sdtContent>
          <w:r w:rsidR="00832A7A" w:rsidRPr="007C551A">
            <w:rPr>
              <w:rFonts w:ascii="MS Gothic" w:eastAsia="MS Gothic" w:hAnsi="MS Gothic" w:hint="eastAsia"/>
              <w:color w:val="auto"/>
              <w:lang w:val="en-GB"/>
            </w:rPr>
            <w:t>☐</w:t>
          </w:r>
        </w:sdtContent>
      </w:sdt>
      <w:r w:rsidR="00832A7A" w:rsidRPr="007C551A">
        <w:rPr>
          <w:color w:val="auto"/>
          <w:lang w:val="en-GB"/>
        </w:rPr>
        <w:t xml:space="preserve">  </w:t>
      </w:r>
      <w:r w:rsidR="00C40884" w:rsidRPr="007C551A">
        <w:rPr>
          <w:color w:val="auto"/>
          <w:lang w:val="en-GB"/>
        </w:rPr>
        <w:t>Disabled children and young people (aged 20 and under) and their carers will have improved wellbeing</w:t>
      </w:r>
    </w:p>
    <w:p w14:paraId="2B28E250" w14:textId="77777777" w:rsidR="00C40884" w:rsidRPr="007C551A" w:rsidRDefault="00C40884" w:rsidP="00C40884">
      <w:pPr>
        <w:pStyle w:val="SCSBodytext"/>
        <w:rPr>
          <w:b/>
          <w:bCs/>
          <w:color w:val="auto"/>
          <w:highlight w:val="yellow"/>
        </w:rPr>
      </w:pPr>
    </w:p>
    <w:p w14:paraId="5756BF41" w14:textId="0ED262CE" w:rsidR="00C40884" w:rsidRPr="007C551A" w:rsidRDefault="007D18BB" w:rsidP="005459B9">
      <w:pPr>
        <w:pStyle w:val="SCSBodytext"/>
        <w:rPr>
          <w:b/>
          <w:bCs/>
          <w:color w:val="auto"/>
        </w:rPr>
      </w:pPr>
      <w:r w:rsidRPr="007C551A">
        <w:rPr>
          <w:b/>
          <w:bCs/>
          <w:color w:val="auto"/>
        </w:rPr>
        <w:t>What impact do you anticipate the short breaks will have on the</w:t>
      </w:r>
      <w:r w:rsidR="00184E1B">
        <w:rPr>
          <w:b/>
          <w:bCs/>
          <w:color w:val="auto"/>
        </w:rPr>
        <w:t xml:space="preserve"> </w:t>
      </w:r>
      <w:r w:rsidR="001B180E">
        <w:rPr>
          <w:b/>
          <w:bCs/>
          <w:color w:val="auto"/>
        </w:rPr>
        <w:t>disabled</w:t>
      </w:r>
      <w:r w:rsidRPr="007C551A">
        <w:rPr>
          <w:b/>
          <w:bCs/>
          <w:color w:val="auto"/>
        </w:rPr>
        <w:t xml:space="preserve"> </w:t>
      </w:r>
      <w:r w:rsidR="522B1B0A" w:rsidRPr="001B180E">
        <w:rPr>
          <w:b/>
          <w:bCs/>
          <w:color w:val="auto"/>
        </w:rPr>
        <w:t>children, young people and carers</w:t>
      </w:r>
      <w:r w:rsidRPr="001B180E">
        <w:rPr>
          <w:b/>
          <w:bCs/>
          <w:color w:val="auto"/>
        </w:rPr>
        <w:t xml:space="preserve"> involved</w:t>
      </w:r>
      <w:r w:rsidRPr="007C551A">
        <w:rPr>
          <w:b/>
          <w:bCs/>
          <w:color w:val="auto"/>
        </w:rPr>
        <w:t>?</w:t>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00C40884" w:rsidRPr="007C551A">
        <w:rPr>
          <w:b/>
          <w:bCs/>
          <w:color w:val="auto"/>
        </w:rPr>
        <w:t xml:space="preserve">Max </w:t>
      </w:r>
      <w:r w:rsidR="006C2C32">
        <w:rPr>
          <w:b/>
          <w:bCs/>
          <w:color w:val="auto"/>
        </w:rPr>
        <w:t>3</w:t>
      </w:r>
      <w:r w:rsidR="00C40884" w:rsidRPr="007C551A">
        <w:rPr>
          <w:b/>
          <w:bCs/>
          <w:color w:val="auto"/>
        </w:rPr>
        <w:t>00</w:t>
      </w:r>
      <w:r w:rsidRPr="007C551A">
        <w:rPr>
          <w:b/>
          <w:bCs/>
          <w:color w:val="auto"/>
        </w:rPr>
        <w:t xml:space="preserve"> </w:t>
      </w:r>
      <w:r w:rsidR="00C40884" w:rsidRPr="007C551A">
        <w:rPr>
          <w:b/>
          <w:bCs/>
          <w:color w:val="auto"/>
        </w:rPr>
        <w:t>words</w:t>
      </w:r>
    </w:p>
    <w:tbl>
      <w:tblPr>
        <w:tblStyle w:val="TableGrid"/>
        <w:tblW w:w="0" w:type="auto"/>
        <w:tblInd w:w="0" w:type="dxa"/>
        <w:tblLook w:val="04A0" w:firstRow="1" w:lastRow="0" w:firstColumn="1" w:lastColumn="0" w:noHBand="0" w:noVBand="1"/>
      </w:tblPr>
      <w:tblGrid>
        <w:gridCol w:w="9016"/>
      </w:tblGrid>
      <w:tr w:rsidR="00685360" w:rsidRPr="007C551A" w14:paraId="2477B49F" w14:textId="77777777">
        <w:trPr>
          <w:trHeight w:val="1922"/>
        </w:trPr>
        <w:sdt>
          <w:sdtPr>
            <w:rPr>
              <w:rFonts w:eastAsiaTheme="minorHAnsi"/>
              <w:noProof/>
              <w:color w:val="auto"/>
              <w:lang w:val="en-GB" w:eastAsia="en-GB"/>
            </w:rPr>
            <w:id w:val="621732518"/>
            <w:placeholder>
              <w:docPart w:val="3211A0A4D9704CD4BD51697C231B035B"/>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39F91A6E" w14:textId="77777777" w:rsidR="00685360" w:rsidRPr="007C551A" w:rsidRDefault="00685360">
                <w:pPr>
                  <w:pStyle w:val="SCSBodytext"/>
                  <w:rPr>
                    <w:noProof/>
                    <w:color w:val="auto"/>
                    <w:lang w:val="en-GB" w:eastAsia="en-GB"/>
                  </w:rPr>
                </w:pPr>
                <w:r w:rsidRPr="007C551A">
                  <w:rPr>
                    <w:rStyle w:val="PlaceholderText"/>
                    <w:color w:val="auto"/>
                    <w:lang w:val="en-GB"/>
                  </w:rPr>
                  <w:t>Click here to enter text.</w:t>
                </w:r>
              </w:p>
            </w:tc>
          </w:sdtContent>
        </w:sdt>
      </w:tr>
    </w:tbl>
    <w:p w14:paraId="7D46A18A" w14:textId="77777777" w:rsidR="00C40884" w:rsidRPr="007C551A" w:rsidRDefault="00C40884" w:rsidP="00E045D7">
      <w:pPr>
        <w:pStyle w:val="SCSBodytext"/>
        <w:rPr>
          <w:color w:val="auto"/>
        </w:rPr>
      </w:pPr>
    </w:p>
    <w:p w14:paraId="294542F7" w14:textId="172E4BC0" w:rsidR="00A5016D" w:rsidRPr="007C551A" w:rsidRDefault="0053472E" w:rsidP="00946DCD">
      <w:pPr>
        <w:pStyle w:val="SCSBodytext"/>
        <w:jc w:val="right"/>
        <w:rPr>
          <w:b/>
          <w:bCs/>
          <w:color w:val="auto"/>
        </w:rPr>
      </w:pPr>
      <w:r w:rsidRPr="0053472E">
        <w:rPr>
          <w:b/>
          <w:bCs/>
          <w:color w:val="auto"/>
        </w:rPr>
        <w:t>How will you measure whether the short breaks have achieved this impact?</w:t>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00747C04" w:rsidRPr="007C551A">
        <w:rPr>
          <w:color w:val="auto"/>
        </w:rPr>
        <w:tab/>
      </w:r>
      <w:r w:rsidR="2EA62966" w:rsidRPr="007C551A">
        <w:rPr>
          <w:b/>
          <w:bCs/>
          <w:color w:val="auto"/>
        </w:rPr>
        <w:t xml:space="preserve">          </w:t>
      </w:r>
      <w:r w:rsidR="00076D63">
        <w:rPr>
          <w:b/>
          <w:color w:val="auto"/>
        </w:rPr>
        <w:tab/>
      </w:r>
      <w:r w:rsidR="00076D63">
        <w:rPr>
          <w:b/>
          <w:color w:val="auto"/>
        </w:rPr>
        <w:tab/>
      </w:r>
      <w:r w:rsidR="00076D63">
        <w:rPr>
          <w:b/>
          <w:color w:val="auto"/>
        </w:rPr>
        <w:tab/>
      </w:r>
      <w:r w:rsidR="00076D63">
        <w:rPr>
          <w:b/>
          <w:color w:val="auto"/>
        </w:rPr>
        <w:tab/>
      </w:r>
      <w:r w:rsidR="00076D63">
        <w:rPr>
          <w:b/>
          <w:color w:val="auto"/>
        </w:rPr>
        <w:tab/>
      </w:r>
      <w:r w:rsidR="00076D63">
        <w:rPr>
          <w:b/>
          <w:color w:val="auto"/>
        </w:rPr>
        <w:tab/>
      </w:r>
      <w:r w:rsidR="2EA62966" w:rsidRPr="007C551A">
        <w:rPr>
          <w:b/>
          <w:bCs/>
          <w:color w:val="auto"/>
        </w:rPr>
        <w:t xml:space="preserve"> </w:t>
      </w:r>
      <w:r w:rsidR="00A5016D" w:rsidRPr="007C551A">
        <w:rPr>
          <w:b/>
          <w:bCs/>
          <w:color w:val="auto"/>
        </w:rPr>
        <w:t>Max 300 words</w:t>
      </w:r>
    </w:p>
    <w:tbl>
      <w:tblPr>
        <w:tblStyle w:val="TableGrid"/>
        <w:tblW w:w="0" w:type="auto"/>
        <w:tblInd w:w="0" w:type="dxa"/>
        <w:tblLook w:val="04A0" w:firstRow="1" w:lastRow="0" w:firstColumn="1" w:lastColumn="0" w:noHBand="0" w:noVBand="1"/>
      </w:tblPr>
      <w:tblGrid>
        <w:gridCol w:w="9016"/>
      </w:tblGrid>
      <w:tr w:rsidR="00685360" w:rsidRPr="007C551A" w14:paraId="3FB74674" w14:textId="77777777">
        <w:trPr>
          <w:trHeight w:val="1922"/>
        </w:trPr>
        <w:sdt>
          <w:sdtPr>
            <w:rPr>
              <w:rFonts w:eastAsiaTheme="minorHAnsi"/>
              <w:noProof/>
              <w:color w:val="auto"/>
              <w:lang w:val="en-GB" w:eastAsia="en-GB"/>
            </w:rPr>
            <w:id w:val="-22565039"/>
            <w:placeholder>
              <w:docPart w:val="B89B97510B3E41499AEAA25FDD308F07"/>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09D15BB1" w14:textId="77777777" w:rsidR="00685360" w:rsidRPr="007C551A" w:rsidRDefault="00685360">
                <w:pPr>
                  <w:pStyle w:val="SCSBodytext"/>
                  <w:rPr>
                    <w:noProof/>
                    <w:color w:val="auto"/>
                    <w:lang w:val="en-GB" w:eastAsia="en-GB"/>
                  </w:rPr>
                </w:pPr>
                <w:r w:rsidRPr="007C551A">
                  <w:rPr>
                    <w:rStyle w:val="PlaceholderText"/>
                    <w:color w:val="auto"/>
                    <w:lang w:val="en-GB"/>
                  </w:rPr>
                  <w:t>Click here to enter text.</w:t>
                </w:r>
              </w:p>
            </w:tc>
          </w:sdtContent>
        </w:sdt>
      </w:tr>
    </w:tbl>
    <w:p w14:paraId="3C5E1CD8" w14:textId="77777777" w:rsidR="00C92A2A" w:rsidRPr="007C551A" w:rsidRDefault="00C92A2A" w:rsidP="007F11FD">
      <w:pPr>
        <w:pStyle w:val="SCSBodytext"/>
        <w:rPr>
          <w:rFonts w:asciiTheme="minorHAnsi" w:hAnsiTheme="minorHAnsi"/>
          <w:color w:val="auto"/>
          <w:highlight w:val="yellow"/>
        </w:rPr>
      </w:pPr>
    </w:p>
    <w:p w14:paraId="3BCE4C5B" w14:textId="77777777" w:rsidR="00832A7A" w:rsidRPr="007C551A" w:rsidRDefault="00832A7A">
      <w:pPr>
        <w:spacing w:line="259" w:lineRule="auto"/>
        <w:rPr>
          <w:rFonts w:ascii="Lexend Light" w:hAnsi="Lexend Light"/>
          <w:b/>
          <w:bCs/>
        </w:rPr>
      </w:pPr>
      <w:r w:rsidRPr="007C551A">
        <w:rPr>
          <w:b/>
          <w:bCs/>
        </w:rPr>
        <w:br w:type="page"/>
      </w:r>
    </w:p>
    <w:p w14:paraId="0D627FB4" w14:textId="2BD23F2C" w:rsidR="009E4762" w:rsidRPr="007C551A" w:rsidRDefault="009E4762" w:rsidP="007F11FD">
      <w:pPr>
        <w:pStyle w:val="SCSBodytext"/>
        <w:rPr>
          <w:b/>
          <w:bCs/>
          <w:color w:val="auto"/>
        </w:rPr>
      </w:pPr>
      <w:r w:rsidRPr="007C551A">
        <w:rPr>
          <w:b/>
          <w:bCs/>
          <w:color w:val="auto"/>
        </w:rPr>
        <w:lastRenderedPageBreak/>
        <w:t>Longer-term impacts</w:t>
      </w:r>
    </w:p>
    <w:p w14:paraId="56B9CF02" w14:textId="13851F82" w:rsidR="009E4762" w:rsidRPr="007C551A" w:rsidRDefault="00617CD1" w:rsidP="007F11FD">
      <w:pPr>
        <w:pStyle w:val="SCSBodytext"/>
        <w:rPr>
          <w:b/>
          <w:color w:val="auto"/>
          <w:sz w:val="20"/>
          <w:szCs w:val="20"/>
        </w:rPr>
      </w:pPr>
      <w:r w:rsidRPr="007C551A">
        <w:rPr>
          <w:color w:val="auto"/>
        </w:rPr>
        <w:t>Explain the possible longer-term impacts the project may have. This could include long-lasting benefits for carers or cared for people, influencing change in policy or practice, lasting change for the organisation etc.</w:t>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r w:rsidR="009E4762" w:rsidRPr="007C551A">
        <w:rPr>
          <w:color w:val="auto"/>
        </w:rPr>
        <w:tab/>
        <w:t xml:space="preserve">   </w:t>
      </w:r>
      <w:r w:rsidRPr="007C551A">
        <w:rPr>
          <w:color w:val="auto"/>
        </w:rPr>
        <w:tab/>
      </w:r>
      <w:r w:rsidRPr="007C551A">
        <w:rPr>
          <w:color w:val="auto"/>
        </w:rPr>
        <w:tab/>
      </w:r>
      <w:r w:rsidRPr="007C551A">
        <w:rPr>
          <w:color w:val="auto"/>
        </w:rPr>
        <w:tab/>
      </w:r>
      <w:r w:rsidRPr="007C551A">
        <w:rPr>
          <w:color w:val="auto"/>
        </w:rPr>
        <w:tab/>
      </w:r>
      <w:r w:rsidRPr="007C551A">
        <w:rPr>
          <w:color w:val="auto"/>
        </w:rPr>
        <w:tab/>
      </w:r>
      <w:r w:rsidR="009E4762" w:rsidRPr="007C551A">
        <w:rPr>
          <w:color w:val="auto"/>
        </w:rPr>
        <w:t xml:space="preserve"> </w:t>
      </w:r>
      <w:r w:rsidR="009E4762" w:rsidRPr="007C551A">
        <w:rPr>
          <w:b/>
          <w:color w:val="auto"/>
          <w:sz w:val="20"/>
          <w:szCs w:val="20"/>
        </w:rPr>
        <w:t xml:space="preserve">Max 300 Words </w:t>
      </w:r>
    </w:p>
    <w:tbl>
      <w:tblPr>
        <w:tblStyle w:val="TableGrid"/>
        <w:tblW w:w="0" w:type="auto"/>
        <w:tblInd w:w="0" w:type="dxa"/>
        <w:tblLook w:val="04A0" w:firstRow="1" w:lastRow="0" w:firstColumn="1" w:lastColumn="0" w:noHBand="0" w:noVBand="1"/>
      </w:tblPr>
      <w:tblGrid>
        <w:gridCol w:w="9016"/>
      </w:tblGrid>
      <w:tr w:rsidR="00685360" w:rsidRPr="007C551A" w14:paraId="468916C7" w14:textId="77777777">
        <w:trPr>
          <w:trHeight w:val="1922"/>
        </w:trPr>
        <w:sdt>
          <w:sdtPr>
            <w:rPr>
              <w:rFonts w:eastAsiaTheme="minorHAnsi"/>
              <w:noProof/>
              <w:color w:val="auto"/>
              <w:lang w:val="en-GB" w:eastAsia="en-GB"/>
            </w:rPr>
            <w:id w:val="-1228153042"/>
            <w:placeholder>
              <w:docPart w:val="27F72A75F07742BFABF6D31A3C85C371"/>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2C72ADFA" w14:textId="77777777" w:rsidR="00685360" w:rsidRPr="007C551A" w:rsidRDefault="00685360">
                <w:pPr>
                  <w:pStyle w:val="SCSBodytext"/>
                  <w:rPr>
                    <w:noProof/>
                    <w:color w:val="auto"/>
                    <w:lang w:val="en-GB" w:eastAsia="en-GB"/>
                  </w:rPr>
                </w:pPr>
                <w:r w:rsidRPr="007C551A">
                  <w:rPr>
                    <w:rStyle w:val="PlaceholderText"/>
                    <w:color w:val="auto"/>
                    <w:lang w:val="en-GB"/>
                  </w:rPr>
                  <w:t>Click here to enter text.</w:t>
                </w:r>
              </w:p>
            </w:tc>
          </w:sdtContent>
        </w:sdt>
      </w:tr>
    </w:tbl>
    <w:p w14:paraId="6028EDA5" w14:textId="77777777" w:rsidR="009E4762" w:rsidRPr="007C551A" w:rsidRDefault="009E4762" w:rsidP="007F11FD">
      <w:pPr>
        <w:pStyle w:val="SCSBodytext"/>
        <w:rPr>
          <w:rFonts w:asciiTheme="minorHAnsi" w:hAnsiTheme="minorHAnsi"/>
          <w:b/>
          <w:color w:val="auto"/>
          <w:sz w:val="28"/>
        </w:rPr>
      </w:pPr>
    </w:p>
    <w:p w14:paraId="1D31AE22" w14:textId="6E7C711A" w:rsidR="009E4762" w:rsidRPr="007C551A" w:rsidRDefault="009E4762" w:rsidP="004559D8">
      <w:pPr>
        <w:pStyle w:val="SCSCOVERSUBTITLE"/>
      </w:pPr>
      <w:r w:rsidRPr="007C551A">
        <w:t>SECTION 4: FINANCE</w:t>
      </w:r>
    </w:p>
    <w:p w14:paraId="3B577F28" w14:textId="7D8ADEE1" w:rsidR="009E4762" w:rsidRPr="007C551A" w:rsidRDefault="009E4762" w:rsidP="007F11FD">
      <w:pPr>
        <w:pStyle w:val="SCSBodytext"/>
        <w:rPr>
          <w:b/>
          <w:bCs/>
          <w:noProof/>
          <w:color w:val="auto"/>
          <w:lang w:eastAsia="en-GB"/>
        </w:rPr>
      </w:pPr>
      <w:r w:rsidRPr="007C551A">
        <w:rPr>
          <w:b/>
          <w:bCs/>
          <w:noProof/>
          <w:color w:val="auto"/>
          <w:lang w:eastAsia="en-GB"/>
        </w:rPr>
        <w:t xml:space="preserve">What is the total cost of </w:t>
      </w:r>
      <w:r w:rsidR="00617CD1" w:rsidRPr="007C551A">
        <w:rPr>
          <w:b/>
          <w:bCs/>
          <w:noProof/>
          <w:color w:val="auto"/>
          <w:lang w:eastAsia="en-GB"/>
        </w:rPr>
        <w:t>the</w:t>
      </w:r>
      <w:r w:rsidRPr="007C551A">
        <w:rPr>
          <w:b/>
          <w:bCs/>
          <w:noProof/>
          <w:color w:val="auto"/>
          <w:lang w:eastAsia="en-GB"/>
        </w:rPr>
        <w:t xml:space="preserve"> project (Apr 202</w:t>
      </w:r>
      <w:r w:rsidR="00C16072" w:rsidRPr="007C551A">
        <w:rPr>
          <w:b/>
          <w:bCs/>
          <w:noProof/>
          <w:color w:val="auto"/>
          <w:lang w:eastAsia="en-GB"/>
        </w:rPr>
        <w:t>7</w:t>
      </w:r>
      <w:r w:rsidRPr="007C551A">
        <w:rPr>
          <w:b/>
          <w:bCs/>
          <w:noProof/>
          <w:color w:val="auto"/>
          <w:lang w:eastAsia="en-GB"/>
        </w:rPr>
        <w:t xml:space="preserve"> – March 202</w:t>
      </w:r>
      <w:r w:rsidR="00C16072" w:rsidRPr="007C551A">
        <w:rPr>
          <w:b/>
          <w:bCs/>
          <w:noProof/>
          <w:color w:val="auto"/>
          <w:lang w:eastAsia="en-GB"/>
        </w:rPr>
        <w:t>8</w:t>
      </w:r>
      <w:r w:rsidRPr="007C551A">
        <w:rPr>
          <w:b/>
          <w:bCs/>
          <w:noProof/>
          <w:color w:val="auto"/>
          <w:lang w:eastAsia="en-GB"/>
        </w:rPr>
        <w:t xml:space="preserve">)? </w:t>
      </w:r>
    </w:p>
    <w:p w14:paraId="0EE11997" w14:textId="10DF3E17" w:rsidR="0076482B" w:rsidRPr="007C551A" w:rsidRDefault="0076482B" w:rsidP="0076482B">
      <w:pPr>
        <w:pStyle w:val="SCSBodytext"/>
        <w:rPr>
          <w:noProof/>
          <w:color w:val="auto"/>
          <w:lang w:eastAsia="en-GB"/>
        </w:rPr>
      </w:pPr>
      <w:r w:rsidRPr="007C551A">
        <w:rPr>
          <w:b/>
          <w:bCs/>
          <w:noProof/>
          <w:color w:val="auto"/>
          <w:lang w:eastAsia="en-GB"/>
        </w:rPr>
        <w:t xml:space="preserve">How much of the total cost is being requested from Better Breaks? </w:t>
      </w:r>
      <w:r w:rsidR="001A4F46" w:rsidRPr="007C551A">
        <w:rPr>
          <w:noProof/>
          <w:color w:val="auto"/>
          <w:lang w:eastAsia="en-GB"/>
        </w:rPr>
        <w:t>(Max £35,000 or £10,000 for unincorporated organisations)</w:t>
      </w:r>
    </w:p>
    <w:p w14:paraId="58909533" w14:textId="6C9F62E3" w:rsidR="0076482B" w:rsidRPr="007C551A" w:rsidRDefault="0076482B" w:rsidP="0076482B">
      <w:pPr>
        <w:pStyle w:val="SCSBodytext"/>
        <w:rPr>
          <w:i/>
          <w:iCs/>
          <w:noProof/>
          <w:color w:val="auto"/>
          <w:lang w:eastAsia="en-GB"/>
        </w:rPr>
      </w:pPr>
      <w:r w:rsidRPr="007C551A">
        <w:rPr>
          <w:i/>
          <w:iCs/>
          <w:noProof/>
          <w:color w:val="auto"/>
          <w:lang w:eastAsia="en-GB"/>
        </w:rPr>
        <w:t>If costs are included that cannot be covered by the fund or are not directly related to project delivery a reduced offer may be made.</w:t>
      </w:r>
    </w:p>
    <w:tbl>
      <w:tblPr>
        <w:tblStyle w:val="TableGrid"/>
        <w:tblW w:w="0" w:type="auto"/>
        <w:tblInd w:w="0" w:type="dxa"/>
        <w:tblLook w:val="04A0" w:firstRow="1" w:lastRow="0" w:firstColumn="1" w:lastColumn="0" w:noHBand="0" w:noVBand="1"/>
      </w:tblPr>
      <w:tblGrid>
        <w:gridCol w:w="2977"/>
        <w:gridCol w:w="1559"/>
      </w:tblGrid>
      <w:tr w:rsidR="009E4762" w:rsidRPr="007C551A" w14:paraId="2F24B6C6" w14:textId="77777777" w:rsidTr="009E58BC">
        <w:tc>
          <w:tcPr>
            <w:tcW w:w="2977" w:type="dxa"/>
            <w:tcBorders>
              <w:top w:val="nil"/>
              <w:left w:val="nil"/>
              <w:bottom w:val="nil"/>
              <w:right w:val="single" w:sz="4" w:space="0" w:color="auto"/>
            </w:tcBorders>
            <w:shd w:val="clear" w:color="auto" w:fill="C8C4E0"/>
            <w:hideMark/>
          </w:tcPr>
          <w:p w14:paraId="26B5FAA0" w14:textId="77777777" w:rsidR="009E4762" w:rsidRPr="007C551A" w:rsidRDefault="009E4762" w:rsidP="007F11FD">
            <w:pPr>
              <w:pStyle w:val="SCSBodytext"/>
              <w:rPr>
                <w:b/>
                <w:bCs/>
                <w:noProof/>
                <w:color w:val="auto"/>
                <w:lang w:val="en-GB" w:eastAsia="en-GB"/>
              </w:rPr>
            </w:pPr>
            <w:r w:rsidRPr="007C551A">
              <w:rPr>
                <w:b/>
                <w:bCs/>
                <w:noProof/>
                <w:color w:val="auto"/>
                <w:lang w:val="en-GB" w:eastAsia="en-GB"/>
              </w:rPr>
              <w:t>Total cost of project</w:t>
            </w:r>
          </w:p>
        </w:tc>
        <w:tc>
          <w:tcPr>
            <w:tcW w:w="1559" w:type="dxa"/>
            <w:tcBorders>
              <w:top w:val="single" w:sz="4" w:space="0" w:color="auto"/>
              <w:left w:val="single" w:sz="4" w:space="0" w:color="auto"/>
              <w:bottom w:val="single" w:sz="4" w:space="0" w:color="auto"/>
              <w:right w:val="single" w:sz="4" w:space="0" w:color="auto"/>
            </w:tcBorders>
            <w:hideMark/>
          </w:tcPr>
          <w:p w14:paraId="2E5C89F1" w14:textId="77777777" w:rsidR="009E4762" w:rsidRPr="007C551A" w:rsidRDefault="005101AC" w:rsidP="007F11FD">
            <w:pPr>
              <w:pStyle w:val="SCSBodytext"/>
              <w:rPr>
                <w:rFonts w:eastAsiaTheme="minorHAnsi"/>
                <w:b/>
                <w:bCs/>
                <w:noProof/>
                <w:color w:val="auto"/>
                <w:lang w:val="en-GB" w:eastAsia="en-GB"/>
              </w:rPr>
            </w:pPr>
            <w:sdt>
              <w:sdtPr>
                <w:rPr>
                  <w:b/>
                  <w:bCs/>
                  <w:color w:val="auto"/>
                  <w:lang w:val="en-GB"/>
                </w:rPr>
                <w:id w:val="870342764"/>
                <w:placeholder>
                  <w:docPart w:val="4B344A9AAC3740DC859A8437C6DDAFA7"/>
                </w:placeholder>
                <w:showingPlcHdr/>
                <w:text/>
              </w:sdtPr>
              <w:sdtEndPr/>
              <w:sdtContent>
                <w:r w:rsidR="009E4762" w:rsidRPr="007C551A">
                  <w:rPr>
                    <w:rStyle w:val="PlaceholderText"/>
                    <w:color w:val="auto"/>
                    <w:lang w:val="en-GB"/>
                  </w:rPr>
                  <w:t>Enter £</w:t>
                </w:r>
              </w:sdtContent>
            </w:sdt>
          </w:p>
        </w:tc>
      </w:tr>
      <w:tr w:rsidR="009E4762" w:rsidRPr="007C551A" w14:paraId="74238A58" w14:textId="77777777" w:rsidTr="009E58BC">
        <w:tc>
          <w:tcPr>
            <w:tcW w:w="2977" w:type="dxa"/>
            <w:tcBorders>
              <w:top w:val="nil"/>
              <w:left w:val="nil"/>
              <w:bottom w:val="nil"/>
              <w:right w:val="single" w:sz="4" w:space="0" w:color="auto"/>
            </w:tcBorders>
            <w:shd w:val="clear" w:color="auto" w:fill="C8C4E0"/>
            <w:hideMark/>
          </w:tcPr>
          <w:p w14:paraId="2E8483B3" w14:textId="59C64623" w:rsidR="009E4762" w:rsidRPr="007C551A" w:rsidRDefault="00430CB7" w:rsidP="007F11FD">
            <w:pPr>
              <w:pStyle w:val="SCSBodytext"/>
              <w:rPr>
                <w:b/>
                <w:bCs/>
                <w:noProof/>
                <w:color w:val="auto"/>
                <w:lang w:val="en-GB" w:eastAsia="en-GB"/>
              </w:rPr>
            </w:pPr>
            <w:r w:rsidRPr="007C551A">
              <w:rPr>
                <w:b/>
                <w:bCs/>
                <w:noProof/>
                <w:color w:val="auto"/>
                <w:lang w:val="en-GB" w:eastAsia="en-GB"/>
              </w:rPr>
              <w:t xml:space="preserve">Better Breaks </w:t>
            </w:r>
            <w:r w:rsidR="00AA593A" w:rsidRPr="007C551A">
              <w:rPr>
                <w:b/>
                <w:bCs/>
                <w:noProof/>
                <w:color w:val="auto"/>
                <w:lang w:val="en-GB" w:eastAsia="en-GB"/>
              </w:rPr>
              <w:t>g</w:t>
            </w:r>
            <w:r w:rsidR="009E4762" w:rsidRPr="007C551A">
              <w:rPr>
                <w:b/>
                <w:bCs/>
                <w:noProof/>
                <w:color w:val="auto"/>
                <w:lang w:val="en-GB" w:eastAsia="en-GB"/>
              </w:rPr>
              <w:t>rant requested</w:t>
            </w:r>
          </w:p>
        </w:tc>
        <w:tc>
          <w:tcPr>
            <w:tcW w:w="1559" w:type="dxa"/>
            <w:tcBorders>
              <w:top w:val="single" w:sz="4" w:space="0" w:color="auto"/>
              <w:left w:val="single" w:sz="4" w:space="0" w:color="auto"/>
              <w:bottom w:val="single" w:sz="4" w:space="0" w:color="auto"/>
              <w:right w:val="single" w:sz="4" w:space="0" w:color="auto"/>
            </w:tcBorders>
            <w:hideMark/>
          </w:tcPr>
          <w:p w14:paraId="2CBD4597" w14:textId="77777777" w:rsidR="009E4762" w:rsidRPr="007C551A" w:rsidRDefault="005101AC" w:rsidP="007F11FD">
            <w:pPr>
              <w:pStyle w:val="SCSBodytext"/>
              <w:rPr>
                <w:rFonts w:eastAsiaTheme="minorHAnsi"/>
                <w:b/>
                <w:bCs/>
                <w:noProof/>
                <w:color w:val="auto"/>
                <w:lang w:val="en-GB" w:eastAsia="en-GB"/>
              </w:rPr>
            </w:pPr>
            <w:sdt>
              <w:sdtPr>
                <w:rPr>
                  <w:b/>
                  <w:bCs/>
                  <w:color w:val="auto"/>
                  <w:lang w:val="en-GB"/>
                </w:rPr>
                <w:id w:val="178243016"/>
                <w:placeholder>
                  <w:docPart w:val="F7EC931D399C400E89FC4C8C601765BD"/>
                </w:placeholder>
                <w:showingPlcHdr/>
                <w:text/>
              </w:sdtPr>
              <w:sdtEndPr/>
              <w:sdtContent>
                <w:r w:rsidR="009E4762" w:rsidRPr="007C551A">
                  <w:rPr>
                    <w:rStyle w:val="PlaceholderText"/>
                    <w:color w:val="auto"/>
                    <w:lang w:val="en-GB"/>
                  </w:rPr>
                  <w:t>Enter £</w:t>
                </w:r>
              </w:sdtContent>
            </w:sdt>
          </w:p>
        </w:tc>
      </w:tr>
    </w:tbl>
    <w:p w14:paraId="127F3FAB" w14:textId="77777777" w:rsidR="009E4762" w:rsidRPr="007C551A" w:rsidRDefault="009E4762" w:rsidP="007F11FD">
      <w:pPr>
        <w:pStyle w:val="SCSBodytext"/>
        <w:rPr>
          <w:rFonts w:asciiTheme="minorHAnsi" w:hAnsiTheme="minorHAnsi"/>
          <w:color w:val="auto"/>
        </w:rPr>
      </w:pPr>
    </w:p>
    <w:p w14:paraId="467ED460" w14:textId="77777777" w:rsidR="009E4762" w:rsidRPr="007C551A" w:rsidRDefault="009E4762" w:rsidP="007F11FD">
      <w:pPr>
        <w:pStyle w:val="SCSBodytext"/>
        <w:rPr>
          <w:b/>
          <w:bCs/>
          <w:color w:val="auto"/>
        </w:rPr>
      </w:pPr>
      <w:r w:rsidRPr="007C551A">
        <w:rPr>
          <w:b/>
          <w:bCs/>
          <w:color w:val="auto"/>
        </w:rPr>
        <w:t>Detailed project budget</w:t>
      </w:r>
    </w:p>
    <w:p w14:paraId="076CA525" w14:textId="6C4AC45D" w:rsidR="009E4762" w:rsidRPr="007C551A" w:rsidRDefault="004A0205" w:rsidP="00AF461B">
      <w:pPr>
        <w:pStyle w:val="SCSBodytext"/>
        <w:rPr>
          <w:rFonts w:asciiTheme="minorHAnsi" w:hAnsiTheme="minorHAnsi"/>
          <w:color w:val="auto"/>
        </w:rPr>
      </w:pPr>
      <w:r w:rsidRPr="007C551A">
        <w:rPr>
          <w:color w:val="auto"/>
        </w:rPr>
        <w:t>P</w:t>
      </w:r>
      <w:r w:rsidR="009E4762" w:rsidRPr="007C551A">
        <w:rPr>
          <w:color w:val="auto"/>
        </w:rPr>
        <w:t xml:space="preserve">rovide a detailed project budget with </w:t>
      </w:r>
      <w:r w:rsidRPr="007C551A">
        <w:rPr>
          <w:color w:val="auto"/>
        </w:rPr>
        <w:t>the</w:t>
      </w:r>
      <w:r w:rsidR="009E4762" w:rsidRPr="007C551A">
        <w:rPr>
          <w:color w:val="auto"/>
        </w:rPr>
        <w:t xml:space="preserve"> application using the Excel spreadsheet template provided. Please see guidance notes for more information on how to do this. </w:t>
      </w:r>
    </w:p>
    <w:p w14:paraId="4D7BE103" w14:textId="77777777" w:rsidR="009E4762" w:rsidRPr="007C551A" w:rsidRDefault="009E4762" w:rsidP="007F11FD">
      <w:pPr>
        <w:pStyle w:val="SCSBodytext"/>
        <w:rPr>
          <w:b/>
          <w:bCs/>
          <w:color w:val="auto"/>
        </w:rPr>
      </w:pPr>
      <w:r w:rsidRPr="007C551A">
        <w:rPr>
          <w:b/>
          <w:bCs/>
          <w:color w:val="auto"/>
        </w:rPr>
        <w:t>Other funding for the project</w:t>
      </w:r>
    </w:p>
    <w:p w14:paraId="73C20102" w14:textId="77777777" w:rsidR="00685360" w:rsidRPr="007C551A" w:rsidRDefault="0002033C" w:rsidP="007F11FD">
      <w:pPr>
        <w:pStyle w:val="SCSBodytext"/>
        <w:rPr>
          <w:b/>
          <w:color w:val="auto"/>
        </w:rPr>
      </w:pPr>
      <w:r w:rsidRPr="007C551A">
        <w:rPr>
          <w:color w:val="auto"/>
        </w:rPr>
        <w:t xml:space="preserve">Explain where the remaining funds for this project will be sourced, as reflected in the budget (Other Funding section). Please also explain what would happen if all </w:t>
      </w:r>
      <w:r w:rsidR="00F6504D" w:rsidRPr="007C551A">
        <w:rPr>
          <w:color w:val="auto"/>
        </w:rPr>
        <w:t>the funds</w:t>
      </w:r>
      <w:r w:rsidRPr="007C551A">
        <w:rPr>
          <w:color w:val="auto"/>
        </w:rPr>
        <w:t xml:space="preserve"> required </w:t>
      </w:r>
      <w:r w:rsidR="00F103EE" w:rsidRPr="007C551A">
        <w:rPr>
          <w:color w:val="auto"/>
        </w:rPr>
        <w:t>were</w:t>
      </w:r>
      <w:r w:rsidRPr="007C551A">
        <w:rPr>
          <w:color w:val="auto"/>
        </w:rPr>
        <w:t xml:space="preserve"> not secured.</w:t>
      </w:r>
      <w:r w:rsidR="009E4762" w:rsidRPr="007C551A">
        <w:rPr>
          <w:b/>
          <w:color w:val="auto"/>
        </w:rPr>
        <w:tab/>
      </w:r>
      <w:r w:rsidR="009E4762" w:rsidRPr="007C551A">
        <w:rPr>
          <w:b/>
          <w:color w:val="auto"/>
        </w:rPr>
        <w:tab/>
      </w:r>
      <w:r w:rsidR="009E4762" w:rsidRPr="007C551A">
        <w:rPr>
          <w:b/>
          <w:color w:val="auto"/>
        </w:rPr>
        <w:tab/>
      </w:r>
      <w:r w:rsidR="009E4762" w:rsidRPr="007C551A">
        <w:rPr>
          <w:b/>
          <w:color w:val="auto"/>
        </w:rPr>
        <w:tab/>
      </w:r>
      <w:r w:rsidR="009E4762" w:rsidRPr="007C551A">
        <w:rPr>
          <w:b/>
          <w:color w:val="auto"/>
        </w:rPr>
        <w:tab/>
      </w:r>
      <w:r w:rsidR="009E4762" w:rsidRPr="007C551A">
        <w:rPr>
          <w:b/>
          <w:color w:val="auto"/>
        </w:rPr>
        <w:tab/>
      </w:r>
      <w:r w:rsidR="009E4762" w:rsidRPr="007C551A">
        <w:rPr>
          <w:b/>
          <w:color w:val="auto"/>
        </w:rPr>
        <w:tab/>
        <w:t xml:space="preserve">       </w:t>
      </w:r>
      <w:r w:rsidR="009E4762" w:rsidRPr="007C551A">
        <w:rPr>
          <w:b/>
          <w:color w:val="auto"/>
        </w:rPr>
        <w:tab/>
      </w:r>
      <w:r w:rsidR="009E4762" w:rsidRPr="007C551A">
        <w:rPr>
          <w:b/>
          <w:color w:val="auto"/>
        </w:rPr>
        <w:tab/>
      </w:r>
      <w:r w:rsidR="009E4762" w:rsidRPr="007C551A">
        <w:rPr>
          <w:b/>
          <w:color w:val="auto"/>
        </w:rPr>
        <w:tab/>
      </w:r>
    </w:p>
    <w:tbl>
      <w:tblPr>
        <w:tblStyle w:val="TableGrid"/>
        <w:tblW w:w="0" w:type="auto"/>
        <w:tblInd w:w="0" w:type="dxa"/>
        <w:tblLook w:val="04A0" w:firstRow="1" w:lastRow="0" w:firstColumn="1" w:lastColumn="0" w:noHBand="0" w:noVBand="1"/>
      </w:tblPr>
      <w:tblGrid>
        <w:gridCol w:w="9016"/>
      </w:tblGrid>
      <w:tr w:rsidR="00685360" w:rsidRPr="007C551A" w14:paraId="18C631ED" w14:textId="77777777">
        <w:trPr>
          <w:trHeight w:val="1922"/>
        </w:trPr>
        <w:sdt>
          <w:sdtPr>
            <w:rPr>
              <w:rFonts w:eastAsiaTheme="minorHAnsi"/>
              <w:noProof/>
              <w:color w:val="auto"/>
              <w:lang w:val="en-GB" w:eastAsia="en-GB"/>
            </w:rPr>
            <w:id w:val="-379942813"/>
            <w:placeholder>
              <w:docPart w:val="BF3849A0C6974427A797437AB210419C"/>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4A9D8A0F" w14:textId="77777777" w:rsidR="00685360" w:rsidRPr="007C551A" w:rsidRDefault="00685360">
                <w:pPr>
                  <w:pStyle w:val="SCSBodytext"/>
                  <w:rPr>
                    <w:noProof/>
                    <w:color w:val="auto"/>
                    <w:lang w:val="en-GB" w:eastAsia="en-GB"/>
                  </w:rPr>
                </w:pPr>
                <w:r w:rsidRPr="007C551A">
                  <w:rPr>
                    <w:rStyle w:val="PlaceholderText"/>
                    <w:color w:val="auto"/>
                    <w:lang w:val="en-GB"/>
                  </w:rPr>
                  <w:t>Click here to enter text.</w:t>
                </w:r>
              </w:p>
            </w:tc>
          </w:sdtContent>
        </w:sdt>
      </w:tr>
    </w:tbl>
    <w:p w14:paraId="15C71D71" w14:textId="29AD2DC7" w:rsidR="009E4762" w:rsidRPr="007C551A" w:rsidRDefault="009E4762" w:rsidP="007F11FD">
      <w:pPr>
        <w:pStyle w:val="SCSBodytext"/>
        <w:rPr>
          <w:b/>
          <w:color w:val="auto"/>
        </w:rPr>
      </w:pPr>
      <w:r w:rsidRPr="007C551A">
        <w:rPr>
          <w:b/>
          <w:color w:val="auto"/>
        </w:rPr>
        <w:t xml:space="preserve">     </w:t>
      </w:r>
      <w:r w:rsidR="0002033C" w:rsidRPr="007C551A">
        <w:rPr>
          <w:b/>
          <w:color w:val="auto"/>
        </w:rPr>
        <w:tab/>
      </w:r>
      <w:r w:rsidR="0002033C" w:rsidRPr="007C551A">
        <w:rPr>
          <w:b/>
          <w:color w:val="auto"/>
        </w:rPr>
        <w:tab/>
      </w:r>
      <w:r w:rsidR="0002033C" w:rsidRPr="007C551A">
        <w:rPr>
          <w:b/>
          <w:color w:val="auto"/>
        </w:rPr>
        <w:tab/>
      </w:r>
      <w:r w:rsidR="0002033C" w:rsidRPr="007C551A">
        <w:rPr>
          <w:b/>
          <w:color w:val="auto"/>
        </w:rPr>
        <w:tab/>
      </w:r>
      <w:r w:rsidR="0002033C" w:rsidRPr="007C551A">
        <w:rPr>
          <w:b/>
          <w:color w:val="auto"/>
        </w:rPr>
        <w:tab/>
      </w:r>
      <w:r w:rsidR="0002033C" w:rsidRPr="007C551A">
        <w:rPr>
          <w:b/>
          <w:color w:val="auto"/>
        </w:rPr>
        <w:tab/>
      </w:r>
      <w:r w:rsidR="0002033C" w:rsidRPr="007C551A">
        <w:rPr>
          <w:b/>
          <w:color w:val="auto"/>
        </w:rPr>
        <w:tab/>
      </w:r>
      <w:r w:rsidR="0002033C" w:rsidRPr="007C551A">
        <w:rPr>
          <w:b/>
          <w:color w:val="auto"/>
        </w:rPr>
        <w:tab/>
      </w:r>
      <w:r w:rsidR="0002033C" w:rsidRPr="007C551A">
        <w:rPr>
          <w:b/>
          <w:color w:val="auto"/>
        </w:rPr>
        <w:tab/>
      </w:r>
      <w:r w:rsidRPr="007C551A">
        <w:rPr>
          <w:b/>
          <w:color w:val="auto"/>
          <w:sz w:val="20"/>
          <w:szCs w:val="20"/>
        </w:rPr>
        <w:t>Max 300 Words</w:t>
      </w:r>
      <w:r w:rsidRPr="007C551A">
        <w:rPr>
          <w:b/>
          <w:color w:val="auto"/>
        </w:rPr>
        <w:t xml:space="preserve"> </w:t>
      </w:r>
    </w:p>
    <w:p w14:paraId="5ACD2FE5" w14:textId="77777777" w:rsidR="00832A7A" w:rsidRPr="007C551A" w:rsidRDefault="00832A7A">
      <w:pPr>
        <w:spacing w:line="259" w:lineRule="auto"/>
        <w:rPr>
          <w:rFonts w:ascii="Lexend Light" w:hAnsi="Lexend Light"/>
          <w:b/>
          <w:bCs/>
        </w:rPr>
      </w:pPr>
      <w:r w:rsidRPr="007C551A">
        <w:rPr>
          <w:b/>
          <w:bCs/>
        </w:rPr>
        <w:br w:type="page"/>
      </w:r>
    </w:p>
    <w:p w14:paraId="063E8B1F" w14:textId="745422EF" w:rsidR="009E4762" w:rsidRPr="007C551A" w:rsidRDefault="009E4762" w:rsidP="007F11FD">
      <w:pPr>
        <w:pStyle w:val="SCSBodytext"/>
        <w:rPr>
          <w:b/>
          <w:bCs/>
          <w:color w:val="auto"/>
        </w:rPr>
      </w:pPr>
      <w:r w:rsidRPr="007C551A">
        <w:rPr>
          <w:b/>
          <w:bCs/>
          <w:color w:val="auto"/>
        </w:rPr>
        <w:lastRenderedPageBreak/>
        <w:t>Charging Policy</w:t>
      </w:r>
    </w:p>
    <w:p w14:paraId="58269FDB" w14:textId="7119BC12" w:rsidR="006A207B" w:rsidRPr="007C551A" w:rsidRDefault="006A207B" w:rsidP="007F11FD">
      <w:pPr>
        <w:pStyle w:val="SCSBodytext"/>
        <w:rPr>
          <w:color w:val="auto"/>
        </w:rPr>
      </w:pPr>
      <w:r w:rsidRPr="007C551A">
        <w:rPr>
          <w:color w:val="auto"/>
        </w:rPr>
        <w:t xml:space="preserve">Does the project plan to charge/seek a financial contribution from those who will benefit from this project? </w:t>
      </w:r>
    </w:p>
    <w:p w14:paraId="2317BD43" w14:textId="3614D470" w:rsidR="007D416A" w:rsidRPr="007C551A" w:rsidRDefault="007D416A" w:rsidP="007F11FD">
      <w:pPr>
        <w:pStyle w:val="SCSBodytext"/>
        <w:rPr>
          <w:color w:val="auto"/>
        </w:rPr>
      </w:pPr>
      <w:r w:rsidRPr="007C551A">
        <w:rPr>
          <w:color w:val="auto"/>
        </w:rPr>
        <w:t>Yes</w:t>
      </w:r>
      <w:r w:rsidRPr="007C551A">
        <w:rPr>
          <w:color w:val="auto"/>
        </w:rPr>
        <w:tab/>
      </w:r>
      <w:sdt>
        <w:sdtPr>
          <w:rPr>
            <w:color w:val="auto"/>
          </w:rPr>
          <w:id w:val="260579648"/>
          <w14:checkbox>
            <w14:checked w14:val="0"/>
            <w14:checkedState w14:val="2612" w14:font="MS Gothic"/>
            <w14:uncheckedState w14:val="2610" w14:font="MS Gothic"/>
          </w14:checkbox>
        </w:sdtPr>
        <w:sdtEndPr/>
        <w:sdtContent>
          <w:r w:rsidRPr="007C551A">
            <w:rPr>
              <w:rFonts w:ascii="MS Gothic" w:eastAsia="MS Gothic" w:hAnsi="MS Gothic" w:hint="eastAsia"/>
              <w:color w:val="auto"/>
            </w:rPr>
            <w:t>☐</w:t>
          </w:r>
        </w:sdtContent>
      </w:sdt>
      <w:r w:rsidRPr="007C551A">
        <w:rPr>
          <w:color w:val="auto"/>
        </w:rPr>
        <w:tab/>
        <w:t>No</w:t>
      </w:r>
      <w:r w:rsidRPr="007C551A">
        <w:rPr>
          <w:color w:val="auto"/>
        </w:rPr>
        <w:tab/>
      </w:r>
      <w:sdt>
        <w:sdtPr>
          <w:rPr>
            <w:color w:val="auto"/>
          </w:rPr>
          <w:id w:val="273448490"/>
          <w14:checkbox>
            <w14:checked w14:val="0"/>
            <w14:checkedState w14:val="2612" w14:font="MS Gothic"/>
            <w14:uncheckedState w14:val="2610" w14:font="MS Gothic"/>
          </w14:checkbox>
        </w:sdtPr>
        <w:sdtEndPr/>
        <w:sdtContent>
          <w:r w:rsidRPr="007C551A">
            <w:rPr>
              <w:rFonts w:ascii="MS Gothic" w:eastAsia="MS Gothic" w:hAnsi="MS Gothic" w:hint="eastAsia"/>
              <w:color w:val="auto"/>
            </w:rPr>
            <w:t>☐</w:t>
          </w:r>
        </w:sdtContent>
      </w:sdt>
    </w:p>
    <w:p w14:paraId="26C981BC" w14:textId="3BD48923" w:rsidR="00685360" w:rsidRPr="007C551A" w:rsidRDefault="009938BE" w:rsidP="00832A7A">
      <w:pPr>
        <w:pStyle w:val="SCSBodytext"/>
        <w:rPr>
          <w:color w:val="auto"/>
        </w:rPr>
      </w:pPr>
      <w:r w:rsidRPr="007C551A">
        <w:rPr>
          <w:color w:val="auto"/>
        </w:rPr>
        <w:t>How much will the charge be and how is this calculated. How will the project ensure that the charge is not a barrier to participation?</w:t>
      </w:r>
      <w:r w:rsidR="009E4762" w:rsidRPr="007C551A">
        <w:rPr>
          <w:color w:val="auto"/>
        </w:rPr>
        <w:tab/>
        <w:t xml:space="preserve">     </w:t>
      </w:r>
      <w:r w:rsidR="009E4762" w:rsidRPr="007C551A">
        <w:rPr>
          <w:color w:val="auto"/>
        </w:rPr>
        <w:tab/>
      </w:r>
      <w:r w:rsidR="009E4762" w:rsidRPr="007C551A">
        <w:rPr>
          <w:color w:val="auto"/>
        </w:rPr>
        <w:tab/>
      </w:r>
      <w:r w:rsidR="009E4762" w:rsidRPr="007C551A">
        <w:rPr>
          <w:color w:val="auto"/>
        </w:rPr>
        <w:tab/>
      </w:r>
      <w:r w:rsidR="009E4762" w:rsidRPr="007C551A">
        <w:rPr>
          <w:color w:val="auto"/>
        </w:rPr>
        <w:tab/>
        <w:t xml:space="preserve">     </w:t>
      </w:r>
      <w:r w:rsidR="009E4762" w:rsidRPr="007C551A">
        <w:rPr>
          <w:color w:val="auto"/>
        </w:rPr>
        <w:tab/>
      </w:r>
    </w:p>
    <w:tbl>
      <w:tblPr>
        <w:tblStyle w:val="TableGrid"/>
        <w:tblW w:w="0" w:type="auto"/>
        <w:tblInd w:w="0" w:type="dxa"/>
        <w:tblLook w:val="04A0" w:firstRow="1" w:lastRow="0" w:firstColumn="1" w:lastColumn="0" w:noHBand="0" w:noVBand="1"/>
      </w:tblPr>
      <w:tblGrid>
        <w:gridCol w:w="9016"/>
      </w:tblGrid>
      <w:tr w:rsidR="00685360" w:rsidRPr="007C551A" w14:paraId="24D2DEC5" w14:textId="77777777">
        <w:trPr>
          <w:trHeight w:val="1922"/>
        </w:trPr>
        <w:sdt>
          <w:sdtPr>
            <w:rPr>
              <w:rFonts w:eastAsiaTheme="minorHAnsi"/>
              <w:noProof/>
              <w:color w:val="auto"/>
              <w:lang w:val="en-GB" w:eastAsia="en-GB"/>
            </w:rPr>
            <w:id w:val="923076816"/>
            <w:placeholder>
              <w:docPart w:val="8A07274214154F00B2E72AD1C8021F6F"/>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262998AD" w14:textId="77777777" w:rsidR="00685360" w:rsidRPr="007C551A" w:rsidRDefault="00685360">
                <w:pPr>
                  <w:pStyle w:val="SCSBodytext"/>
                  <w:rPr>
                    <w:noProof/>
                    <w:color w:val="auto"/>
                    <w:lang w:val="en-GB" w:eastAsia="en-GB"/>
                  </w:rPr>
                </w:pPr>
                <w:r w:rsidRPr="007C551A">
                  <w:rPr>
                    <w:rStyle w:val="PlaceholderText"/>
                    <w:color w:val="auto"/>
                    <w:lang w:val="en-GB"/>
                  </w:rPr>
                  <w:t>Click here to enter text.</w:t>
                </w:r>
              </w:p>
            </w:tc>
          </w:sdtContent>
        </w:sdt>
      </w:tr>
    </w:tbl>
    <w:p w14:paraId="286BDEB5" w14:textId="4D2F3322" w:rsidR="009E4762" w:rsidRPr="007C551A" w:rsidRDefault="009E4762" w:rsidP="00B934D2">
      <w:pPr>
        <w:pStyle w:val="SCSBodytext"/>
        <w:rPr>
          <w:b/>
          <w:bCs/>
          <w:color w:val="auto"/>
          <w:sz w:val="20"/>
          <w:szCs w:val="20"/>
        </w:rPr>
      </w:pPr>
      <w:r w:rsidRPr="007C551A">
        <w:rPr>
          <w:color w:val="auto"/>
        </w:rPr>
        <w:tab/>
      </w:r>
      <w:r w:rsidRPr="007C551A">
        <w:rPr>
          <w:color w:val="auto"/>
        </w:rPr>
        <w:tab/>
      </w:r>
      <w:r w:rsidRPr="007C551A">
        <w:rPr>
          <w:color w:val="auto"/>
        </w:rPr>
        <w:tab/>
      </w:r>
      <w:r w:rsidRPr="007C551A">
        <w:rPr>
          <w:color w:val="auto"/>
        </w:rPr>
        <w:tab/>
        <w:t xml:space="preserve">                                               </w:t>
      </w:r>
      <w:r w:rsidR="00B934D2" w:rsidRPr="007C551A">
        <w:rPr>
          <w:color w:val="auto"/>
        </w:rPr>
        <w:tab/>
      </w:r>
      <w:r w:rsidR="00B934D2" w:rsidRPr="007C551A">
        <w:rPr>
          <w:color w:val="auto"/>
        </w:rPr>
        <w:tab/>
      </w:r>
      <w:r w:rsidRPr="007C551A">
        <w:rPr>
          <w:color w:val="auto"/>
        </w:rPr>
        <w:t xml:space="preserve">    </w:t>
      </w:r>
      <w:r w:rsidRPr="007C551A">
        <w:rPr>
          <w:b/>
          <w:bCs/>
          <w:color w:val="auto"/>
          <w:sz w:val="20"/>
          <w:szCs w:val="20"/>
        </w:rPr>
        <w:t>Max 300 Words</w:t>
      </w:r>
    </w:p>
    <w:p w14:paraId="683DC946" w14:textId="0B5C0F89" w:rsidR="009E4762" w:rsidRPr="007C551A" w:rsidRDefault="003B3C4C" w:rsidP="007F11FD">
      <w:pPr>
        <w:pStyle w:val="SCSBodytext"/>
        <w:rPr>
          <w:b/>
          <w:bCs/>
          <w:color w:val="auto"/>
        </w:rPr>
      </w:pPr>
      <w:r w:rsidRPr="007C551A">
        <w:rPr>
          <w:b/>
          <w:bCs/>
          <w:color w:val="auto"/>
        </w:rPr>
        <w:t>C</w:t>
      </w:r>
      <w:r w:rsidR="009E4762" w:rsidRPr="007C551A">
        <w:rPr>
          <w:b/>
          <w:bCs/>
          <w:color w:val="auto"/>
        </w:rPr>
        <w:t>urrent finances</w:t>
      </w:r>
    </w:p>
    <w:p w14:paraId="255F7825" w14:textId="72134E2E" w:rsidR="009E4762" w:rsidRPr="007C551A" w:rsidRDefault="009938BE" w:rsidP="007F11FD">
      <w:pPr>
        <w:pStyle w:val="SCSBodytext"/>
        <w:rPr>
          <w:color w:val="auto"/>
        </w:rPr>
      </w:pPr>
      <w:r w:rsidRPr="007C551A">
        <w:rPr>
          <w:color w:val="auto"/>
        </w:rPr>
        <w:t>Please provide figures from the organisations latest approved annual accounts. </w:t>
      </w:r>
      <w:r w:rsidR="009E4762" w:rsidRPr="007C551A">
        <w:rPr>
          <w:color w:val="auto"/>
        </w:rPr>
        <w:t xml:space="preserve"> </w:t>
      </w:r>
    </w:p>
    <w:tbl>
      <w:tblPr>
        <w:tblStyle w:val="TableGrid"/>
        <w:tblW w:w="68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197"/>
      </w:tblGrid>
      <w:tr w:rsidR="009E4762" w:rsidRPr="007C551A" w14:paraId="46275B4C" w14:textId="77777777" w:rsidTr="00F341DC">
        <w:tc>
          <w:tcPr>
            <w:tcW w:w="4673" w:type="dxa"/>
            <w:tcBorders>
              <w:top w:val="nil"/>
              <w:left w:val="nil"/>
              <w:bottom w:val="nil"/>
              <w:right w:val="single" w:sz="4" w:space="0" w:color="auto"/>
            </w:tcBorders>
            <w:shd w:val="clear" w:color="auto" w:fill="C8C4E0"/>
            <w:hideMark/>
          </w:tcPr>
          <w:p w14:paraId="039FCF61" w14:textId="77777777" w:rsidR="009E4762" w:rsidRPr="007C551A" w:rsidRDefault="009E4762" w:rsidP="007F11FD">
            <w:pPr>
              <w:pStyle w:val="SCSBodytext"/>
              <w:rPr>
                <w:color w:val="auto"/>
                <w:lang w:val="en-GB"/>
              </w:rPr>
            </w:pPr>
            <w:r w:rsidRPr="007C551A">
              <w:rPr>
                <w:color w:val="auto"/>
                <w:lang w:val="en-GB"/>
              </w:rPr>
              <w:t>Accounting year ending</w:t>
            </w:r>
          </w:p>
        </w:tc>
        <w:sdt>
          <w:sdtPr>
            <w:rPr>
              <w:rFonts w:eastAsiaTheme="minorHAnsi"/>
              <w:color w:val="auto"/>
              <w:lang w:val="en-GB"/>
            </w:rPr>
            <w:id w:val="147334269"/>
            <w:placeholder>
              <w:docPart w:val="124608A05DA54DB181A93C099CD13DE4"/>
            </w:placeholder>
            <w:showingPlcHdr/>
            <w:date>
              <w:dateFormat w:val="dd/MM/yyyy"/>
              <w:lid w:val="en-GB"/>
              <w:storeMappedDataAs w:val="dateTime"/>
              <w:calendar w:val="gregorian"/>
            </w:date>
          </w:sdtPr>
          <w:sdtEndPr/>
          <w:sdtContent>
            <w:tc>
              <w:tcPr>
                <w:tcW w:w="2197" w:type="dxa"/>
                <w:tcBorders>
                  <w:top w:val="single" w:sz="4" w:space="0" w:color="auto"/>
                  <w:left w:val="single" w:sz="4" w:space="0" w:color="auto"/>
                  <w:bottom w:val="single" w:sz="4" w:space="0" w:color="auto"/>
                  <w:right w:val="single" w:sz="4" w:space="0" w:color="auto"/>
                </w:tcBorders>
                <w:hideMark/>
              </w:tcPr>
              <w:p w14:paraId="24E37C61" w14:textId="77777777" w:rsidR="009E4762" w:rsidRPr="007C551A" w:rsidRDefault="009E4762" w:rsidP="007F11FD">
                <w:pPr>
                  <w:pStyle w:val="SCSBodytext"/>
                  <w:rPr>
                    <w:color w:val="auto"/>
                    <w:lang w:val="en-GB"/>
                  </w:rPr>
                </w:pPr>
                <w:r w:rsidRPr="007C551A">
                  <w:rPr>
                    <w:rStyle w:val="PlaceholderText"/>
                    <w:color w:val="auto"/>
                    <w:lang w:val="en-GB"/>
                  </w:rPr>
                  <w:t>Enter date</w:t>
                </w:r>
              </w:p>
            </w:tc>
          </w:sdtContent>
        </w:sdt>
      </w:tr>
      <w:tr w:rsidR="009E4762" w:rsidRPr="007C551A" w14:paraId="1A83518A" w14:textId="77777777" w:rsidTr="00F341DC">
        <w:tc>
          <w:tcPr>
            <w:tcW w:w="4673" w:type="dxa"/>
            <w:tcBorders>
              <w:top w:val="nil"/>
              <w:left w:val="nil"/>
              <w:bottom w:val="nil"/>
              <w:right w:val="single" w:sz="4" w:space="0" w:color="auto"/>
            </w:tcBorders>
            <w:shd w:val="clear" w:color="auto" w:fill="C8C4E0"/>
            <w:hideMark/>
          </w:tcPr>
          <w:p w14:paraId="6EE64614" w14:textId="77777777" w:rsidR="009E4762" w:rsidRPr="007C551A" w:rsidRDefault="009E4762" w:rsidP="007F11FD">
            <w:pPr>
              <w:pStyle w:val="SCSBodytext"/>
              <w:rPr>
                <w:color w:val="auto"/>
                <w:lang w:val="en-GB"/>
              </w:rPr>
            </w:pPr>
            <w:r w:rsidRPr="007C551A">
              <w:rPr>
                <w:color w:val="auto"/>
                <w:lang w:val="en-GB"/>
              </w:rPr>
              <w:t xml:space="preserve">Total income for the year </w:t>
            </w:r>
          </w:p>
        </w:tc>
        <w:sdt>
          <w:sdtPr>
            <w:rPr>
              <w:rFonts w:eastAsiaTheme="minorHAnsi"/>
              <w:color w:val="auto"/>
              <w:lang w:val="en-GB"/>
            </w:rPr>
            <w:id w:val="1168753253"/>
            <w:placeholder>
              <w:docPart w:val="4B6EFC5FDBB9401598022B698708863A"/>
            </w:placeholder>
            <w:showingPlcHdr/>
            <w:text/>
          </w:sdtPr>
          <w:sdtEndPr/>
          <w:sdtContent>
            <w:tc>
              <w:tcPr>
                <w:tcW w:w="2197" w:type="dxa"/>
                <w:tcBorders>
                  <w:top w:val="single" w:sz="4" w:space="0" w:color="auto"/>
                  <w:left w:val="single" w:sz="4" w:space="0" w:color="auto"/>
                  <w:bottom w:val="single" w:sz="4" w:space="0" w:color="auto"/>
                  <w:right w:val="single" w:sz="4" w:space="0" w:color="auto"/>
                </w:tcBorders>
                <w:hideMark/>
              </w:tcPr>
              <w:p w14:paraId="131B5472" w14:textId="77777777" w:rsidR="009E4762" w:rsidRPr="007C551A" w:rsidRDefault="009E4762" w:rsidP="007F11FD">
                <w:pPr>
                  <w:pStyle w:val="SCSBodytext"/>
                  <w:rPr>
                    <w:color w:val="auto"/>
                    <w:lang w:val="en-GB"/>
                  </w:rPr>
                </w:pPr>
                <w:r w:rsidRPr="007C551A">
                  <w:rPr>
                    <w:rStyle w:val="PlaceholderText"/>
                    <w:color w:val="auto"/>
                    <w:lang w:val="en-GB"/>
                  </w:rPr>
                  <w:t>Enter £</w:t>
                </w:r>
              </w:p>
            </w:tc>
          </w:sdtContent>
        </w:sdt>
      </w:tr>
      <w:tr w:rsidR="009E4762" w:rsidRPr="007C551A" w14:paraId="4B3748A0" w14:textId="77777777" w:rsidTr="00F341DC">
        <w:tc>
          <w:tcPr>
            <w:tcW w:w="4673" w:type="dxa"/>
            <w:tcBorders>
              <w:top w:val="nil"/>
              <w:left w:val="nil"/>
              <w:bottom w:val="nil"/>
              <w:right w:val="single" w:sz="4" w:space="0" w:color="auto"/>
            </w:tcBorders>
            <w:shd w:val="clear" w:color="auto" w:fill="C8C4E0"/>
            <w:hideMark/>
          </w:tcPr>
          <w:p w14:paraId="3ADBD07B" w14:textId="77777777" w:rsidR="009E4762" w:rsidRPr="007C551A" w:rsidRDefault="009E4762" w:rsidP="007F11FD">
            <w:pPr>
              <w:pStyle w:val="SCSBodytext"/>
              <w:rPr>
                <w:color w:val="auto"/>
                <w:lang w:val="en-GB"/>
              </w:rPr>
            </w:pPr>
            <w:r w:rsidRPr="007C551A">
              <w:rPr>
                <w:color w:val="auto"/>
                <w:lang w:val="en-GB"/>
              </w:rPr>
              <w:t xml:space="preserve">Total expenditure for the year </w:t>
            </w:r>
          </w:p>
        </w:tc>
        <w:sdt>
          <w:sdtPr>
            <w:rPr>
              <w:rFonts w:eastAsiaTheme="minorHAnsi"/>
              <w:color w:val="auto"/>
              <w:lang w:val="en-GB"/>
            </w:rPr>
            <w:id w:val="554132590"/>
            <w:placeholder>
              <w:docPart w:val="6205F331086A4C15B82C36D5069C3321"/>
            </w:placeholder>
            <w:showingPlcHdr/>
            <w:text/>
          </w:sdtPr>
          <w:sdtEndPr/>
          <w:sdtContent>
            <w:tc>
              <w:tcPr>
                <w:tcW w:w="2197" w:type="dxa"/>
                <w:tcBorders>
                  <w:top w:val="single" w:sz="4" w:space="0" w:color="auto"/>
                  <w:left w:val="single" w:sz="4" w:space="0" w:color="auto"/>
                  <w:bottom w:val="single" w:sz="4" w:space="0" w:color="auto"/>
                  <w:right w:val="single" w:sz="4" w:space="0" w:color="auto"/>
                </w:tcBorders>
                <w:hideMark/>
              </w:tcPr>
              <w:p w14:paraId="1DD9E51D" w14:textId="77777777" w:rsidR="009E4762" w:rsidRPr="007C551A" w:rsidRDefault="009E4762" w:rsidP="007F11FD">
                <w:pPr>
                  <w:pStyle w:val="SCSBodytext"/>
                  <w:rPr>
                    <w:color w:val="auto"/>
                    <w:lang w:val="en-GB"/>
                  </w:rPr>
                </w:pPr>
                <w:r w:rsidRPr="007C551A">
                  <w:rPr>
                    <w:rStyle w:val="PlaceholderText"/>
                    <w:color w:val="auto"/>
                    <w:lang w:val="en-GB"/>
                  </w:rPr>
                  <w:t>Enter £</w:t>
                </w:r>
              </w:p>
            </w:tc>
          </w:sdtContent>
        </w:sdt>
      </w:tr>
      <w:tr w:rsidR="009E4762" w:rsidRPr="007C551A" w14:paraId="62995416" w14:textId="77777777" w:rsidTr="00F341DC">
        <w:tc>
          <w:tcPr>
            <w:tcW w:w="4673" w:type="dxa"/>
            <w:tcBorders>
              <w:top w:val="nil"/>
              <w:left w:val="nil"/>
              <w:bottom w:val="nil"/>
              <w:right w:val="single" w:sz="4" w:space="0" w:color="auto"/>
            </w:tcBorders>
            <w:shd w:val="clear" w:color="auto" w:fill="C8C4E0"/>
            <w:hideMark/>
          </w:tcPr>
          <w:p w14:paraId="22E9F9B8" w14:textId="49900022" w:rsidR="009E4762" w:rsidRPr="007C551A" w:rsidRDefault="00A73A66" w:rsidP="007F11FD">
            <w:pPr>
              <w:pStyle w:val="SCSBodytext"/>
              <w:rPr>
                <w:color w:val="auto"/>
                <w:lang w:val="en-GB"/>
              </w:rPr>
            </w:pPr>
            <w:r w:rsidRPr="007C551A">
              <w:rPr>
                <w:color w:val="auto"/>
                <w:lang w:val="en-GB"/>
              </w:rPr>
              <w:t>Total unrestricted reserves at the year-end</w:t>
            </w:r>
          </w:p>
        </w:tc>
        <w:sdt>
          <w:sdtPr>
            <w:rPr>
              <w:rFonts w:eastAsiaTheme="minorHAnsi"/>
              <w:color w:val="auto"/>
              <w:lang w:val="en-GB"/>
            </w:rPr>
            <w:id w:val="264970296"/>
            <w:placeholder>
              <w:docPart w:val="13CBCC6F35E541DC9C93FB99EB796AE7"/>
            </w:placeholder>
            <w:showingPlcHdr/>
            <w:text/>
          </w:sdtPr>
          <w:sdtEndPr/>
          <w:sdtContent>
            <w:tc>
              <w:tcPr>
                <w:tcW w:w="2197" w:type="dxa"/>
                <w:tcBorders>
                  <w:top w:val="single" w:sz="4" w:space="0" w:color="auto"/>
                  <w:left w:val="single" w:sz="4" w:space="0" w:color="auto"/>
                  <w:bottom w:val="single" w:sz="4" w:space="0" w:color="auto"/>
                  <w:right w:val="single" w:sz="4" w:space="0" w:color="auto"/>
                </w:tcBorders>
                <w:hideMark/>
              </w:tcPr>
              <w:p w14:paraId="051DC849" w14:textId="77777777" w:rsidR="009E4762" w:rsidRPr="007C551A" w:rsidRDefault="009E4762" w:rsidP="007F11FD">
                <w:pPr>
                  <w:pStyle w:val="SCSBodytext"/>
                  <w:rPr>
                    <w:color w:val="auto"/>
                    <w:lang w:val="en-GB"/>
                  </w:rPr>
                </w:pPr>
                <w:r w:rsidRPr="007C551A">
                  <w:rPr>
                    <w:rStyle w:val="PlaceholderText"/>
                    <w:color w:val="auto"/>
                    <w:lang w:val="en-GB"/>
                  </w:rPr>
                  <w:t>Enter £</w:t>
                </w:r>
              </w:p>
            </w:tc>
          </w:sdtContent>
        </w:sdt>
      </w:tr>
      <w:tr w:rsidR="009E4762" w:rsidRPr="007C551A" w14:paraId="01E9C57C" w14:textId="77777777" w:rsidTr="00F341DC">
        <w:tc>
          <w:tcPr>
            <w:tcW w:w="4673" w:type="dxa"/>
            <w:tcBorders>
              <w:top w:val="nil"/>
              <w:left w:val="nil"/>
              <w:bottom w:val="nil"/>
              <w:right w:val="single" w:sz="4" w:space="0" w:color="auto"/>
            </w:tcBorders>
            <w:shd w:val="clear" w:color="auto" w:fill="C8C4E0"/>
            <w:hideMark/>
          </w:tcPr>
          <w:p w14:paraId="2F3BB958" w14:textId="61927406" w:rsidR="009E4762" w:rsidRPr="007C551A" w:rsidRDefault="009E4762" w:rsidP="007F11FD">
            <w:pPr>
              <w:pStyle w:val="SCSBodytext"/>
              <w:rPr>
                <w:color w:val="auto"/>
                <w:lang w:val="en-GB"/>
              </w:rPr>
            </w:pPr>
            <w:r w:rsidRPr="007C551A">
              <w:rPr>
                <w:color w:val="auto"/>
                <w:lang w:val="en-GB"/>
              </w:rPr>
              <w:t xml:space="preserve">Total </w:t>
            </w:r>
            <w:r w:rsidR="00A73A66" w:rsidRPr="007C551A">
              <w:rPr>
                <w:color w:val="auto"/>
                <w:lang w:val="en-GB"/>
              </w:rPr>
              <w:t>restricted</w:t>
            </w:r>
            <w:r w:rsidRPr="007C551A">
              <w:rPr>
                <w:color w:val="auto"/>
                <w:lang w:val="en-GB"/>
              </w:rPr>
              <w:t xml:space="preserve"> reserves at the year-end</w:t>
            </w:r>
          </w:p>
        </w:tc>
        <w:sdt>
          <w:sdtPr>
            <w:rPr>
              <w:rFonts w:eastAsiaTheme="minorHAnsi"/>
              <w:color w:val="auto"/>
              <w:lang w:val="en-GB"/>
            </w:rPr>
            <w:id w:val="-256753914"/>
            <w:placeholder>
              <w:docPart w:val="47400D56EE24435B92D3DE799FE44BD4"/>
            </w:placeholder>
            <w:showingPlcHdr/>
            <w:text/>
          </w:sdtPr>
          <w:sdtEndPr/>
          <w:sdtContent>
            <w:tc>
              <w:tcPr>
                <w:tcW w:w="2197" w:type="dxa"/>
                <w:tcBorders>
                  <w:top w:val="single" w:sz="4" w:space="0" w:color="auto"/>
                  <w:left w:val="single" w:sz="4" w:space="0" w:color="auto"/>
                  <w:bottom w:val="single" w:sz="4" w:space="0" w:color="auto"/>
                  <w:right w:val="single" w:sz="4" w:space="0" w:color="auto"/>
                </w:tcBorders>
                <w:hideMark/>
              </w:tcPr>
              <w:p w14:paraId="21422748" w14:textId="77777777" w:rsidR="009E4762" w:rsidRPr="007C551A" w:rsidRDefault="009E4762" w:rsidP="007F11FD">
                <w:pPr>
                  <w:pStyle w:val="SCSBodytext"/>
                  <w:rPr>
                    <w:color w:val="auto"/>
                    <w:lang w:val="en-GB"/>
                  </w:rPr>
                </w:pPr>
                <w:r w:rsidRPr="007C551A">
                  <w:rPr>
                    <w:rStyle w:val="PlaceholderText"/>
                    <w:color w:val="auto"/>
                    <w:lang w:val="en-GB"/>
                  </w:rPr>
                  <w:t>Enter £</w:t>
                </w:r>
              </w:p>
            </w:tc>
          </w:sdtContent>
        </w:sdt>
      </w:tr>
    </w:tbl>
    <w:p w14:paraId="0049CEBD" w14:textId="77777777" w:rsidR="009E4762" w:rsidRPr="007C551A" w:rsidRDefault="009E4762" w:rsidP="007F11FD">
      <w:pPr>
        <w:pStyle w:val="SCSBodytext"/>
        <w:rPr>
          <w:rFonts w:asciiTheme="minorHAnsi" w:hAnsiTheme="minorHAnsi"/>
          <w:color w:val="auto"/>
        </w:rPr>
      </w:pPr>
    </w:p>
    <w:p w14:paraId="43864FB1" w14:textId="4F55BEC4" w:rsidR="009E4762" w:rsidRPr="007C551A" w:rsidRDefault="003B3C4C" w:rsidP="007F11FD">
      <w:pPr>
        <w:pStyle w:val="SCSBodytext"/>
        <w:rPr>
          <w:b/>
          <w:color w:val="auto"/>
        </w:rPr>
      </w:pPr>
      <w:r w:rsidRPr="007C551A">
        <w:rPr>
          <w:b/>
          <w:color w:val="auto"/>
        </w:rPr>
        <w:t>C</w:t>
      </w:r>
      <w:r w:rsidR="009E4762" w:rsidRPr="007C551A">
        <w:rPr>
          <w:b/>
          <w:color w:val="auto"/>
        </w:rPr>
        <w:t>urrent financial position</w:t>
      </w:r>
    </w:p>
    <w:p w14:paraId="12AC24D3" w14:textId="3EA1836B" w:rsidR="009E4762" w:rsidRPr="007C551A" w:rsidRDefault="00183906" w:rsidP="007F11FD">
      <w:pPr>
        <w:pStyle w:val="SCSBodytext"/>
        <w:rPr>
          <w:b/>
          <w:color w:val="auto"/>
          <w:sz w:val="20"/>
          <w:szCs w:val="20"/>
        </w:rPr>
      </w:pPr>
      <w:r w:rsidRPr="007C551A">
        <w:rPr>
          <w:color w:val="auto"/>
        </w:rPr>
        <w:t>Please explain high/low reserves and explain what your organisation is doing to manage this. Has there been any recent changes to the organisations financial position which may not be reflected in the most recent accounts.</w:t>
      </w:r>
      <w:r w:rsidR="009E4762" w:rsidRPr="007C551A">
        <w:rPr>
          <w:color w:val="auto"/>
        </w:rPr>
        <w:tab/>
      </w:r>
      <w:r w:rsidR="009E4762" w:rsidRPr="007C551A">
        <w:rPr>
          <w:color w:val="auto"/>
        </w:rPr>
        <w:tab/>
      </w:r>
      <w:r w:rsidR="009E4762" w:rsidRPr="007C551A">
        <w:rPr>
          <w:color w:val="auto"/>
        </w:rPr>
        <w:tab/>
      </w:r>
      <w:r w:rsidR="009E4762" w:rsidRPr="007C551A">
        <w:rPr>
          <w:color w:val="auto"/>
        </w:rPr>
        <w:tab/>
      </w:r>
      <w:r w:rsidR="009E4762" w:rsidRPr="007C551A">
        <w:rPr>
          <w:color w:val="auto"/>
          <w:sz w:val="20"/>
          <w:szCs w:val="20"/>
        </w:rPr>
        <w:tab/>
      </w:r>
      <w:r w:rsidR="009E4762" w:rsidRPr="007C551A">
        <w:rPr>
          <w:b/>
          <w:color w:val="auto"/>
          <w:sz w:val="20"/>
          <w:szCs w:val="20"/>
        </w:rPr>
        <w:t xml:space="preserve"> </w:t>
      </w:r>
      <w:r w:rsidR="009E4762" w:rsidRPr="007C551A">
        <w:rPr>
          <w:b/>
          <w:color w:val="auto"/>
          <w:sz w:val="20"/>
          <w:szCs w:val="20"/>
        </w:rPr>
        <w:tab/>
      </w:r>
      <w:r w:rsidR="009E4762" w:rsidRPr="007C551A">
        <w:rPr>
          <w:b/>
          <w:color w:val="auto"/>
          <w:sz w:val="20"/>
          <w:szCs w:val="20"/>
        </w:rPr>
        <w:tab/>
      </w:r>
      <w:r w:rsidR="009E4762" w:rsidRPr="007C551A">
        <w:rPr>
          <w:b/>
          <w:color w:val="auto"/>
          <w:sz w:val="20"/>
          <w:szCs w:val="20"/>
        </w:rPr>
        <w:tab/>
      </w:r>
      <w:r w:rsidR="009E4762" w:rsidRPr="007C551A">
        <w:rPr>
          <w:b/>
          <w:color w:val="auto"/>
          <w:sz w:val="20"/>
          <w:szCs w:val="20"/>
        </w:rPr>
        <w:tab/>
        <w:t xml:space="preserve">                    </w:t>
      </w:r>
    </w:p>
    <w:tbl>
      <w:tblPr>
        <w:tblStyle w:val="TableGrid"/>
        <w:tblW w:w="0" w:type="auto"/>
        <w:tblInd w:w="0" w:type="dxa"/>
        <w:tblLook w:val="04A0" w:firstRow="1" w:lastRow="0" w:firstColumn="1" w:lastColumn="0" w:noHBand="0" w:noVBand="1"/>
      </w:tblPr>
      <w:tblGrid>
        <w:gridCol w:w="9016"/>
      </w:tblGrid>
      <w:tr w:rsidR="00685360" w:rsidRPr="007C551A" w14:paraId="3B80660C" w14:textId="77777777">
        <w:trPr>
          <w:trHeight w:val="1922"/>
        </w:trPr>
        <w:sdt>
          <w:sdtPr>
            <w:rPr>
              <w:rFonts w:eastAsiaTheme="minorHAnsi"/>
              <w:noProof/>
              <w:color w:val="auto"/>
              <w:lang w:val="en-GB" w:eastAsia="en-GB"/>
            </w:rPr>
            <w:id w:val="1582797913"/>
            <w:placeholder>
              <w:docPart w:val="167C0D6512B34624B9938B78DA030521"/>
            </w:placeholder>
            <w:showingPlcHdr/>
          </w:sdtPr>
          <w:sdtEndPr/>
          <w:sdtContent>
            <w:tc>
              <w:tcPr>
                <w:tcW w:w="9016" w:type="dxa"/>
                <w:tcBorders>
                  <w:top w:val="single" w:sz="4" w:space="0" w:color="auto"/>
                  <w:left w:val="single" w:sz="4" w:space="0" w:color="auto"/>
                  <w:bottom w:val="single" w:sz="4" w:space="0" w:color="auto"/>
                  <w:right w:val="single" w:sz="4" w:space="0" w:color="auto"/>
                </w:tcBorders>
                <w:hideMark/>
              </w:tcPr>
              <w:p w14:paraId="381C94AC" w14:textId="77777777" w:rsidR="00685360" w:rsidRPr="007C551A" w:rsidRDefault="00685360">
                <w:pPr>
                  <w:pStyle w:val="SCSBodytext"/>
                  <w:rPr>
                    <w:noProof/>
                    <w:color w:val="auto"/>
                    <w:lang w:val="en-GB" w:eastAsia="en-GB"/>
                  </w:rPr>
                </w:pPr>
                <w:r w:rsidRPr="007C551A">
                  <w:rPr>
                    <w:rStyle w:val="PlaceholderText"/>
                    <w:color w:val="auto"/>
                    <w:lang w:val="en-GB"/>
                  </w:rPr>
                  <w:t>Click here to enter text.</w:t>
                </w:r>
              </w:p>
            </w:tc>
          </w:sdtContent>
        </w:sdt>
      </w:tr>
    </w:tbl>
    <w:p w14:paraId="710D7F3A" w14:textId="0F549F9B" w:rsidR="009E4762" w:rsidRPr="007C551A" w:rsidRDefault="009E4762" w:rsidP="005261B3">
      <w:pPr>
        <w:pStyle w:val="SCSBodytext"/>
        <w:rPr>
          <w:b/>
          <w:color w:val="auto"/>
          <w:sz w:val="20"/>
          <w:szCs w:val="20"/>
        </w:rPr>
      </w:pPr>
      <w:r w:rsidRPr="007C551A">
        <w:rPr>
          <w:b/>
          <w:color w:val="auto"/>
          <w:sz w:val="20"/>
          <w:szCs w:val="20"/>
        </w:rPr>
        <w:t xml:space="preserve"> </w:t>
      </w:r>
      <w:r w:rsidR="00F341DC" w:rsidRPr="007C551A">
        <w:rPr>
          <w:b/>
          <w:color w:val="auto"/>
          <w:sz w:val="20"/>
          <w:szCs w:val="20"/>
        </w:rPr>
        <w:tab/>
      </w:r>
      <w:r w:rsidR="00F341DC" w:rsidRPr="007C551A">
        <w:rPr>
          <w:b/>
          <w:color w:val="auto"/>
          <w:sz w:val="20"/>
          <w:szCs w:val="20"/>
        </w:rPr>
        <w:tab/>
      </w:r>
      <w:r w:rsidR="00F341DC" w:rsidRPr="007C551A">
        <w:rPr>
          <w:b/>
          <w:color w:val="auto"/>
          <w:sz w:val="20"/>
          <w:szCs w:val="20"/>
        </w:rPr>
        <w:tab/>
      </w:r>
      <w:r w:rsidR="00F341DC" w:rsidRPr="007C551A">
        <w:rPr>
          <w:b/>
          <w:color w:val="auto"/>
          <w:sz w:val="20"/>
          <w:szCs w:val="20"/>
        </w:rPr>
        <w:tab/>
      </w:r>
      <w:r w:rsidR="00F341DC" w:rsidRPr="007C551A">
        <w:rPr>
          <w:b/>
          <w:color w:val="auto"/>
          <w:sz w:val="20"/>
          <w:szCs w:val="20"/>
        </w:rPr>
        <w:tab/>
      </w:r>
      <w:r w:rsidR="00F341DC" w:rsidRPr="007C551A">
        <w:rPr>
          <w:b/>
          <w:color w:val="auto"/>
          <w:sz w:val="20"/>
          <w:szCs w:val="20"/>
        </w:rPr>
        <w:tab/>
      </w:r>
      <w:r w:rsidR="00F341DC" w:rsidRPr="007C551A">
        <w:rPr>
          <w:b/>
          <w:color w:val="auto"/>
          <w:sz w:val="20"/>
          <w:szCs w:val="20"/>
        </w:rPr>
        <w:tab/>
      </w:r>
      <w:r w:rsidR="00F341DC" w:rsidRPr="007C551A">
        <w:rPr>
          <w:b/>
          <w:color w:val="auto"/>
          <w:sz w:val="20"/>
          <w:szCs w:val="20"/>
        </w:rPr>
        <w:tab/>
      </w:r>
      <w:r w:rsidR="00F341DC" w:rsidRPr="007C551A">
        <w:rPr>
          <w:b/>
          <w:color w:val="auto"/>
          <w:sz w:val="20"/>
          <w:szCs w:val="20"/>
        </w:rPr>
        <w:tab/>
      </w:r>
      <w:r w:rsidR="00F341DC" w:rsidRPr="007C551A">
        <w:rPr>
          <w:b/>
          <w:color w:val="auto"/>
          <w:sz w:val="20"/>
          <w:szCs w:val="20"/>
        </w:rPr>
        <w:tab/>
      </w:r>
      <w:r w:rsidRPr="007C551A">
        <w:rPr>
          <w:b/>
          <w:color w:val="auto"/>
          <w:sz w:val="20"/>
          <w:szCs w:val="20"/>
        </w:rPr>
        <w:t xml:space="preserve">Max 300 Words </w:t>
      </w:r>
    </w:p>
    <w:p w14:paraId="3F678290" w14:textId="77777777" w:rsidR="009E4762" w:rsidRPr="007C551A" w:rsidRDefault="009E4762" w:rsidP="007F11FD">
      <w:pPr>
        <w:pStyle w:val="SCSBodytext"/>
        <w:rPr>
          <w:b/>
          <w:color w:val="auto"/>
        </w:rPr>
      </w:pPr>
    </w:p>
    <w:p w14:paraId="2723B362" w14:textId="77777777" w:rsidR="00AF755E" w:rsidRPr="007C551A" w:rsidRDefault="00AF755E" w:rsidP="00F76837">
      <w:pPr>
        <w:pStyle w:val="SCSCOVERSUBTITLE"/>
      </w:pPr>
    </w:p>
    <w:p w14:paraId="498C5D1A" w14:textId="77777777" w:rsidR="003B495A" w:rsidRPr="007C551A" w:rsidRDefault="003B495A">
      <w:pPr>
        <w:spacing w:line="259" w:lineRule="auto"/>
        <w:rPr>
          <w:rFonts w:ascii="Lexend Medium" w:hAnsi="Lexend Medium"/>
          <w:sz w:val="28"/>
          <w:szCs w:val="28"/>
          <w:bdr w:val="none" w:sz="0" w:space="0" w:color="auto" w:frame="1"/>
        </w:rPr>
      </w:pPr>
      <w:r w:rsidRPr="007C551A">
        <w:br w:type="page"/>
      </w:r>
    </w:p>
    <w:p w14:paraId="32C24D9B" w14:textId="7E381BB8" w:rsidR="009E4762" w:rsidRPr="007C551A" w:rsidRDefault="009E4762" w:rsidP="00F76837">
      <w:pPr>
        <w:pStyle w:val="SCSCOVERSUBTITLE"/>
      </w:pPr>
      <w:r w:rsidRPr="007C551A">
        <w:lastRenderedPageBreak/>
        <w:t xml:space="preserve">SECTION 5: </w:t>
      </w:r>
      <w:r w:rsidR="00F76837" w:rsidRPr="007C551A">
        <w:t>SUPPORTING INFORMATION</w:t>
      </w:r>
      <w:r w:rsidRPr="007C551A">
        <w:t xml:space="preserve"> </w:t>
      </w:r>
    </w:p>
    <w:p w14:paraId="001A22DC" w14:textId="702D6ABD" w:rsidR="000F2079" w:rsidRPr="007C551A" w:rsidRDefault="00377011" w:rsidP="00AC3C38">
      <w:pPr>
        <w:pStyle w:val="SCSBodytext"/>
        <w:rPr>
          <w:color w:val="auto"/>
        </w:rPr>
      </w:pPr>
      <w:r w:rsidRPr="007C551A">
        <w:rPr>
          <w:color w:val="auto"/>
        </w:rPr>
        <w:t>T</w:t>
      </w:r>
      <w:r w:rsidR="000F2079" w:rsidRPr="007C551A">
        <w:rPr>
          <w:color w:val="auto"/>
        </w:rPr>
        <w:t>he following documents</w:t>
      </w:r>
      <w:r w:rsidR="0013643D" w:rsidRPr="007C551A">
        <w:rPr>
          <w:color w:val="auto"/>
        </w:rPr>
        <w:t xml:space="preserve"> </w:t>
      </w:r>
      <w:r w:rsidR="007478AE" w:rsidRPr="007C551A">
        <w:rPr>
          <w:color w:val="auto"/>
        </w:rPr>
        <w:t>are required f</w:t>
      </w:r>
      <w:r w:rsidR="00651F9B" w:rsidRPr="007C551A">
        <w:rPr>
          <w:color w:val="auto"/>
        </w:rPr>
        <w:t>or a complete application</w:t>
      </w:r>
      <w:r w:rsidR="007478AE" w:rsidRPr="007C551A">
        <w:rPr>
          <w:color w:val="auto"/>
        </w:rPr>
        <w:t>, please have them ready to upload with the online application:</w:t>
      </w:r>
    </w:p>
    <w:tbl>
      <w:tblPr>
        <w:tblStyle w:val="TableGrid"/>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10"/>
      </w:tblGrid>
      <w:tr w:rsidR="000F2079" w:rsidRPr="007C551A" w14:paraId="4B261FE2" w14:textId="77777777" w:rsidTr="002D178F">
        <w:tc>
          <w:tcPr>
            <w:tcW w:w="562" w:type="dxa"/>
            <w:hideMark/>
          </w:tcPr>
          <w:p w14:paraId="36C7DF9C" w14:textId="65374300" w:rsidR="000F2079" w:rsidRPr="007C551A" w:rsidRDefault="000F2079" w:rsidP="002D178F">
            <w:pPr>
              <w:pStyle w:val="SCSBodytext"/>
              <w:rPr>
                <w:rFonts w:eastAsiaTheme="minorHAnsi"/>
                <w:noProof/>
                <w:color w:val="auto"/>
                <w:lang w:val="en-GB" w:eastAsia="en-GB"/>
              </w:rPr>
            </w:pPr>
          </w:p>
        </w:tc>
        <w:tc>
          <w:tcPr>
            <w:tcW w:w="8510" w:type="dxa"/>
            <w:hideMark/>
          </w:tcPr>
          <w:p w14:paraId="2CDA3B6A" w14:textId="5B56A0DD" w:rsidR="000F2079" w:rsidRPr="007C551A" w:rsidRDefault="000F2079" w:rsidP="002D178F">
            <w:pPr>
              <w:pStyle w:val="SCSBodytext"/>
              <w:rPr>
                <w:noProof/>
                <w:color w:val="auto"/>
                <w:lang w:val="en-GB" w:eastAsia="en-GB"/>
              </w:rPr>
            </w:pPr>
          </w:p>
        </w:tc>
      </w:tr>
      <w:tr w:rsidR="000F2079" w:rsidRPr="007C551A" w14:paraId="0D88AD52" w14:textId="77777777" w:rsidTr="002D178F">
        <w:tc>
          <w:tcPr>
            <w:tcW w:w="562" w:type="dxa"/>
            <w:hideMark/>
          </w:tcPr>
          <w:p w14:paraId="10A1FACB" w14:textId="3C9A57D8" w:rsidR="000F2079" w:rsidRPr="007C551A" w:rsidRDefault="000F2079" w:rsidP="002D178F">
            <w:pPr>
              <w:pStyle w:val="SCSBodytext"/>
              <w:rPr>
                <w:rFonts w:eastAsiaTheme="minorHAnsi"/>
                <w:noProof/>
                <w:color w:val="auto"/>
                <w:lang w:val="en-GB" w:eastAsia="en-GB"/>
              </w:rPr>
            </w:pPr>
          </w:p>
        </w:tc>
        <w:tc>
          <w:tcPr>
            <w:tcW w:w="8510" w:type="dxa"/>
            <w:hideMark/>
          </w:tcPr>
          <w:p w14:paraId="311F017C" w14:textId="7D7E12AA" w:rsidR="000F2079" w:rsidRPr="007C551A" w:rsidRDefault="000F2079" w:rsidP="00CB1D35">
            <w:pPr>
              <w:pStyle w:val="SCSBulletpoints"/>
              <w:rPr>
                <w:noProof/>
                <w:lang w:val="en-GB" w:eastAsia="en-GB"/>
              </w:rPr>
            </w:pPr>
            <w:r w:rsidRPr="007C551A">
              <w:rPr>
                <w:noProof/>
                <w:lang w:val="en-GB" w:eastAsia="en-GB"/>
              </w:rPr>
              <w:t>Completed budget template</w:t>
            </w:r>
            <w:r w:rsidR="00A02969" w:rsidRPr="007C551A">
              <w:rPr>
                <w:noProof/>
                <w:lang w:val="en-GB" w:eastAsia="en-GB"/>
              </w:rPr>
              <w:t xml:space="preserve"> as provided on the website</w:t>
            </w:r>
          </w:p>
        </w:tc>
      </w:tr>
      <w:tr w:rsidR="000F2079" w:rsidRPr="007C551A" w14:paraId="679BBC4E" w14:textId="77777777" w:rsidTr="002D178F">
        <w:tc>
          <w:tcPr>
            <w:tcW w:w="562" w:type="dxa"/>
            <w:hideMark/>
          </w:tcPr>
          <w:p w14:paraId="4F6DC9E7" w14:textId="0828CBD2" w:rsidR="000F2079" w:rsidRPr="007C551A" w:rsidRDefault="000F2079" w:rsidP="002D178F">
            <w:pPr>
              <w:pStyle w:val="SCSBodytext"/>
              <w:rPr>
                <w:rFonts w:eastAsiaTheme="minorHAnsi"/>
                <w:noProof/>
                <w:color w:val="auto"/>
                <w:lang w:val="en-GB" w:eastAsia="en-GB"/>
              </w:rPr>
            </w:pPr>
          </w:p>
        </w:tc>
        <w:tc>
          <w:tcPr>
            <w:tcW w:w="8510" w:type="dxa"/>
            <w:hideMark/>
          </w:tcPr>
          <w:p w14:paraId="41E775B7" w14:textId="1341A355" w:rsidR="000F2079" w:rsidRPr="007C551A" w:rsidRDefault="000F2079" w:rsidP="00CB1D35">
            <w:pPr>
              <w:pStyle w:val="SCSBulletpoints"/>
              <w:rPr>
                <w:noProof/>
                <w:lang w:val="en-GB" w:eastAsia="en-GB"/>
              </w:rPr>
            </w:pPr>
            <w:r w:rsidRPr="007C551A">
              <w:rPr>
                <w:noProof/>
                <w:lang w:val="en-GB" w:eastAsia="en-GB"/>
              </w:rPr>
              <w:t>The organisation’s governing document or constitution</w:t>
            </w:r>
            <w:r w:rsidR="00DC1074" w:rsidRPr="007C551A">
              <w:rPr>
                <w:noProof/>
                <w:lang w:val="en-GB" w:eastAsia="en-GB"/>
              </w:rPr>
              <w:t xml:space="preserve"> in the correct name that matches the application</w:t>
            </w:r>
          </w:p>
        </w:tc>
      </w:tr>
      <w:tr w:rsidR="000F2079" w:rsidRPr="007C551A" w14:paraId="4BB42265" w14:textId="77777777" w:rsidTr="002D178F">
        <w:tc>
          <w:tcPr>
            <w:tcW w:w="562" w:type="dxa"/>
            <w:hideMark/>
          </w:tcPr>
          <w:p w14:paraId="5C93D978" w14:textId="201FDC4E" w:rsidR="000F2079" w:rsidRPr="007C551A" w:rsidRDefault="000F2079" w:rsidP="002D178F">
            <w:pPr>
              <w:pStyle w:val="SCSBodytext"/>
              <w:rPr>
                <w:rFonts w:eastAsiaTheme="minorHAnsi"/>
                <w:noProof/>
                <w:color w:val="auto"/>
                <w:lang w:val="en-GB" w:eastAsia="en-GB"/>
              </w:rPr>
            </w:pPr>
          </w:p>
        </w:tc>
        <w:tc>
          <w:tcPr>
            <w:tcW w:w="8510" w:type="dxa"/>
            <w:hideMark/>
          </w:tcPr>
          <w:p w14:paraId="2F0AC855" w14:textId="77777777" w:rsidR="000F2079" w:rsidRPr="007C551A" w:rsidRDefault="000F2079" w:rsidP="00CB1D35">
            <w:pPr>
              <w:pStyle w:val="SCSBulletpoints"/>
              <w:rPr>
                <w:noProof/>
                <w:lang w:val="en-GB" w:eastAsia="en-GB"/>
              </w:rPr>
            </w:pPr>
            <w:r w:rsidRPr="007C551A">
              <w:rPr>
                <w:noProof/>
                <w:lang w:val="en-GB" w:eastAsia="en-GB"/>
              </w:rPr>
              <w:t>A copy of the most recent signed financial statement or accounts</w:t>
            </w:r>
          </w:p>
        </w:tc>
      </w:tr>
      <w:tr w:rsidR="000F2079" w:rsidRPr="007C551A" w14:paraId="14ABC88D" w14:textId="77777777" w:rsidTr="002D178F">
        <w:tc>
          <w:tcPr>
            <w:tcW w:w="562" w:type="dxa"/>
            <w:hideMark/>
          </w:tcPr>
          <w:p w14:paraId="58985B66" w14:textId="01536BD7" w:rsidR="000F2079" w:rsidRPr="007C551A" w:rsidRDefault="000F2079" w:rsidP="002D178F">
            <w:pPr>
              <w:pStyle w:val="SCSBodytext"/>
              <w:rPr>
                <w:rFonts w:eastAsiaTheme="minorHAnsi"/>
                <w:noProof/>
                <w:color w:val="auto"/>
                <w:lang w:val="en-GB" w:eastAsia="en-GB"/>
              </w:rPr>
            </w:pPr>
          </w:p>
        </w:tc>
        <w:tc>
          <w:tcPr>
            <w:tcW w:w="8510" w:type="dxa"/>
            <w:hideMark/>
          </w:tcPr>
          <w:p w14:paraId="67F748AB" w14:textId="77777777" w:rsidR="000F2079" w:rsidRPr="007C551A" w:rsidRDefault="000F2079" w:rsidP="00CB1D35">
            <w:pPr>
              <w:pStyle w:val="SCSBulletpoints"/>
              <w:rPr>
                <w:noProof/>
                <w:lang w:val="en-GB" w:eastAsia="en-GB"/>
              </w:rPr>
            </w:pPr>
            <w:r w:rsidRPr="007C551A">
              <w:rPr>
                <w:noProof/>
                <w:lang w:val="en-GB" w:eastAsia="en-GB"/>
              </w:rPr>
              <w:t xml:space="preserve">Job description(s) for any roles to be funded by Better Breaks </w:t>
            </w:r>
          </w:p>
        </w:tc>
      </w:tr>
      <w:tr w:rsidR="000F2079" w:rsidRPr="007C551A" w14:paraId="7C56EDD4" w14:textId="77777777" w:rsidTr="002D178F">
        <w:tc>
          <w:tcPr>
            <w:tcW w:w="562" w:type="dxa"/>
            <w:hideMark/>
          </w:tcPr>
          <w:p w14:paraId="1D398970" w14:textId="785CBFDD" w:rsidR="000F2079" w:rsidRPr="007C551A" w:rsidRDefault="000F2079" w:rsidP="002D178F">
            <w:pPr>
              <w:pStyle w:val="SCSBodytext"/>
              <w:rPr>
                <w:rFonts w:eastAsiaTheme="minorHAnsi"/>
                <w:noProof/>
                <w:color w:val="auto"/>
                <w:lang w:val="en-GB" w:eastAsia="en-GB"/>
              </w:rPr>
            </w:pPr>
          </w:p>
        </w:tc>
        <w:tc>
          <w:tcPr>
            <w:tcW w:w="8510" w:type="dxa"/>
            <w:hideMark/>
          </w:tcPr>
          <w:p w14:paraId="435A5AB7" w14:textId="694891B4" w:rsidR="000F2079" w:rsidRPr="007C551A" w:rsidRDefault="000F2079" w:rsidP="00CB1D35">
            <w:pPr>
              <w:pStyle w:val="SCSBulletpoints"/>
              <w:rPr>
                <w:noProof/>
                <w:lang w:val="en-GB" w:eastAsia="en-GB"/>
              </w:rPr>
            </w:pPr>
            <w:r w:rsidRPr="007C551A">
              <w:rPr>
                <w:noProof/>
                <w:lang w:val="en-GB" w:eastAsia="en-GB"/>
              </w:rPr>
              <w:t xml:space="preserve">Partnership </w:t>
            </w:r>
            <w:r w:rsidR="00DC1074" w:rsidRPr="007C551A">
              <w:rPr>
                <w:noProof/>
                <w:lang w:val="en-GB" w:eastAsia="en-GB"/>
              </w:rPr>
              <w:t>a</w:t>
            </w:r>
            <w:r w:rsidRPr="007C551A">
              <w:rPr>
                <w:noProof/>
                <w:lang w:val="en-GB" w:eastAsia="en-GB"/>
              </w:rPr>
              <w:t xml:space="preserve">greement if applicable </w:t>
            </w:r>
          </w:p>
        </w:tc>
      </w:tr>
    </w:tbl>
    <w:p w14:paraId="4E48AE2D" w14:textId="77777777" w:rsidR="00824D2C" w:rsidRPr="007C551A" w:rsidRDefault="00824D2C" w:rsidP="007F11FD">
      <w:pPr>
        <w:pStyle w:val="SCSBodytext"/>
        <w:rPr>
          <w:color w:val="auto"/>
        </w:rPr>
      </w:pPr>
    </w:p>
    <w:sectPr w:rsidR="00824D2C" w:rsidRPr="007C551A" w:rsidSect="00D8653D">
      <w:headerReference w:type="default"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elen Morrison" w:date="2024-09-02T09:22:00Z" w:initials="HM">
    <w:p w14:paraId="537896D7" w14:textId="2C0F3E81" w:rsidR="0524B1C3" w:rsidRDefault="0524B1C3">
      <w:r>
        <w:t>Is this coming out now? And the question below that relates to it as well.</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7896D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06C35D" w16cex:dateUtc="2024-09-02T0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7896D7" w16cid:durableId="2306C3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DFF9A" w14:textId="77777777" w:rsidR="005101AC" w:rsidRDefault="005101AC" w:rsidP="00D8653D">
      <w:pPr>
        <w:spacing w:after="0" w:line="240" w:lineRule="auto"/>
      </w:pPr>
      <w:r>
        <w:separator/>
      </w:r>
    </w:p>
  </w:endnote>
  <w:endnote w:type="continuationSeparator" w:id="0">
    <w:p w14:paraId="74C28D6B" w14:textId="77777777" w:rsidR="005101AC" w:rsidRDefault="005101AC" w:rsidP="00D8653D">
      <w:pPr>
        <w:spacing w:after="0" w:line="240" w:lineRule="auto"/>
      </w:pPr>
      <w:r>
        <w:continuationSeparator/>
      </w:r>
    </w:p>
  </w:endnote>
  <w:endnote w:type="continuationNotice" w:id="1">
    <w:p w14:paraId="45B1C5E3" w14:textId="77777777" w:rsidR="005101AC" w:rsidRDefault="005101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exend Medium">
    <w:altName w:val="Calibri"/>
    <w:panose1 w:val="00000000000000000000"/>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Lexend Light">
    <w:altName w:val="Calibri"/>
    <w:panose1 w:val="00000000000000000000"/>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24B1C3" w14:paraId="2EB61480" w14:textId="77777777" w:rsidTr="006A2AF7">
      <w:trPr>
        <w:trHeight w:val="300"/>
      </w:trPr>
      <w:tc>
        <w:tcPr>
          <w:tcW w:w="3005" w:type="dxa"/>
        </w:tcPr>
        <w:p w14:paraId="39720552" w14:textId="603B96F0" w:rsidR="0524B1C3" w:rsidRDefault="0524B1C3" w:rsidP="006A2AF7">
          <w:pPr>
            <w:pStyle w:val="Header"/>
            <w:ind w:left="-115"/>
          </w:pPr>
        </w:p>
      </w:tc>
      <w:tc>
        <w:tcPr>
          <w:tcW w:w="3005" w:type="dxa"/>
        </w:tcPr>
        <w:p w14:paraId="5670040F" w14:textId="75AE6325" w:rsidR="0524B1C3" w:rsidRDefault="0524B1C3" w:rsidP="006A2AF7">
          <w:pPr>
            <w:pStyle w:val="Header"/>
            <w:jc w:val="center"/>
          </w:pPr>
        </w:p>
      </w:tc>
      <w:tc>
        <w:tcPr>
          <w:tcW w:w="3005" w:type="dxa"/>
        </w:tcPr>
        <w:p w14:paraId="00D827B9" w14:textId="79A590A0" w:rsidR="0524B1C3" w:rsidRDefault="0524B1C3" w:rsidP="006A2AF7">
          <w:pPr>
            <w:pStyle w:val="Header"/>
            <w:ind w:right="-115"/>
            <w:jc w:val="right"/>
          </w:pPr>
        </w:p>
      </w:tc>
    </w:tr>
  </w:tbl>
  <w:p w14:paraId="78E4E447" w14:textId="45F1F93E" w:rsidR="0524B1C3" w:rsidRDefault="0524B1C3" w:rsidP="006A2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8DFD" w14:textId="5C254008" w:rsidR="00B056D8" w:rsidRPr="00B056D8" w:rsidRDefault="00B056D8" w:rsidP="00B056D8">
    <w:pPr>
      <w:pStyle w:val="Footer"/>
      <w:tabs>
        <w:tab w:val="clear" w:pos="4513"/>
        <w:tab w:val="clear" w:pos="9026"/>
        <w:tab w:val="left" w:pos="1725"/>
      </w:tabs>
      <w:jc w:val="center"/>
      <w:rPr>
        <w:rFonts w:ascii="Lexend Light" w:hAnsi="Lexend Light"/>
        <w:b/>
        <w:noProof/>
        <w:sz w:val="18"/>
        <w:szCs w:val="18"/>
        <w:lang w:eastAsia="en-GB"/>
      </w:rPr>
    </w:pPr>
    <w:r w:rsidRPr="00B056D8">
      <w:rPr>
        <w:rFonts w:ascii="Lexend Light" w:hAnsi="Lexend Light"/>
        <w:b/>
        <w:noProof/>
        <w:sz w:val="18"/>
        <w:szCs w:val="18"/>
        <w:lang w:eastAsia="en-GB"/>
      </w:rPr>
      <w:t>The Short Breaks Fund is operated by Shared Care Scotland on behalf of the Scottish Government</w:t>
    </w:r>
  </w:p>
  <w:p w14:paraId="1E9EFBED" w14:textId="77777777" w:rsidR="00B056D8" w:rsidRPr="00B056D8" w:rsidRDefault="00B056D8" w:rsidP="00B056D8">
    <w:pPr>
      <w:pStyle w:val="Footer"/>
      <w:tabs>
        <w:tab w:val="clear" w:pos="4513"/>
        <w:tab w:val="clear" w:pos="9026"/>
        <w:tab w:val="left" w:pos="1725"/>
      </w:tabs>
      <w:jc w:val="center"/>
      <w:rPr>
        <w:rFonts w:ascii="Lexend Light" w:hAnsi="Lexend Light"/>
        <w:noProof/>
        <w:sz w:val="18"/>
        <w:szCs w:val="18"/>
        <w:lang w:eastAsia="en-GB"/>
      </w:rPr>
    </w:pPr>
    <w:r w:rsidRPr="00B056D8">
      <w:rPr>
        <w:rFonts w:ascii="Lexend Light" w:hAnsi="Lexend Light"/>
        <w:noProof/>
        <w:sz w:val="18"/>
        <w:szCs w:val="18"/>
        <w:lang w:eastAsia="en-GB"/>
      </w:rPr>
      <w:t>Registered Office: Unit 2, Dunfermline Business Centre, Izatt Avenue, Dunfermline, Fife  KY11 3BZ</w:t>
    </w:r>
  </w:p>
  <w:p w14:paraId="543384D8" w14:textId="77777777" w:rsidR="00B056D8" w:rsidRPr="00B056D8" w:rsidRDefault="00B056D8" w:rsidP="00B056D8">
    <w:pPr>
      <w:pStyle w:val="Footer"/>
      <w:jc w:val="center"/>
      <w:rPr>
        <w:rFonts w:ascii="Lexend Light" w:hAnsi="Lexend Light"/>
      </w:rPr>
    </w:pPr>
    <w:r w:rsidRPr="00B056D8">
      <w:rPr>
        <w:rFonts w:ascii="Lexend Light" w:hAnsi="Lexend Light"/>
        <w:noProof/>
        <w:sz w:val="18"/>
        <w:szCs w:val="18"/>
        <w:lang w:eastAsia="en-GB"/>
      </w:rPr>
      <w:t>A company limited by guarantee registered in Scotland SC161033 | Registered Charity SC005315</w:t>
    </w:r>
  </w:p>
  <w:p w14:paraId="25506CEF" w14:textId="3921AE37" w:rsidR="00B056D8" w:rsidRPr="00B056D8" w:rsidRDefault="00B056D8">
    <w:pPr>
      <w:pStyle w:val="Footer"/>
      <w:rPr>
        <w:rFonts w:ascii="Lexend Light" w:hAnsi="Lexend Light"/>
      </w:rPr>
    </w:pPr>
  </w:p>
  <w:p w14:paraId="6060F257" w14:textId="77777777" w:rsidR="00B056D8" w:rsidRDefault="00B056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86571" w14:textId="77777777" w:rsidR="005101AC" w:rsidRDefault="005101AC" w:rsidP="00D8653D">
      <w:pPr>
        <w:spacing w:after="0" w:line="240" w:lineRule="auto"/>
      </w:pPr>
      <w:r>
        <w:separator/>
      </w:r>
    </w:p>
  </w:footnote>
  <w:footnote w:type="continuationSeparator" w:id="0">
    <w:p w14:paraId="757E3B4F" w14:textId="77777777" w:rsidR="005101AC" w:rsidRDefault="005101AC" w:rsidP="00D8653D">
      <w:pPr>
        <w:spacing w:after="0" w:line="240" w:lineRule="auto"/>
      </w:pPr>
      <w:r>
        <w:continuationSeparator/>
      </w:r>
    </w:p>
  </w:footnote>
  <w:footnote w:type="continuationNotice" w:id="1">
    <w:p w14:paraId="1876AE52" w14:textId="77777777" w:rsidR="005101AC" w:rsidRDefault="005101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A10C" w14:textId="094E2C97" w:rsidR="00D8653D" w:rsidRDefault="00D8653D">
    <w:pPr>
      <w:pStyle w:val="Header"/>
    </w:pPr>
  </w:p>
  <w:p w14:paraId="2103A06C" w14:textId="77777777" w:rsidR="00D8653D" w:rsidRDefault="00D865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BE7A" w14:textId="319C7943" w:rsidR="00D8653D" w:rsidRPr="001D5790" w:rsidRDefault="004B493C" w:rsidP="004B493C">
    <w:pPr>
      <w:pStyle w:val="Header"/>
    </w:pPr>
    <w:r>
      <w:rPr>
        <w:noProof/>
      </w:rPr>
      <w:drawing>
        <wp:inline distT="0" distB="0" distL="0" distR="0" wp14:anchorId="698F28EB" wp14:editId="2895DFEC">
          <wp:extent cx="2390775" cy="647700"/>
          <wp:effectExtent l="0" t="0" r="9525" b="0"/>
          <wp:docPr id="1283860744" name="Picture 1" descr="A logo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60744" name="Picture 1" descr="A logo with purpl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64770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765"/>
    <w:multiLevelType w:val="hybridMultilevel"/>
    <w:tmpl w:val="1E645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6076F9"/>
    <w:multiLevelType w:val="hybridMultilevel"/>
    <w:tmpl w:val="D52A3748"/>
    <w:lvl w:ilvl="0" w:tplc="08090001">
      <w:start w:val="1"/>
      <w:numFmt w:val="bullet"/>
      <w:lvlText w:val=""/>
      <w:lvlJc w:val="left"/>
      <w:pPr>
        <w:ind w:left="720" w:hanging="360"/>
      </w:pPr>
      <w:rPr>
        <w:rFonts w:ascii="Symbol" w:hAnsi="Symbol" w:hint="default"/>
      </w:rPr>
    </w:lvl>
    <w:lvl w:ilvl="1" w:tplc="35986CD8">
      <w:numFmt w:val="bullet"/>
      <w:lvlText w:val=""/>
      <w:lvlJc w:val="left"/>
      <w:pPr>
        <w:ind w:left="1440" w:hanging="360"/>
      </w:pPr>
      <w:rPr>
        <w:rFonts w:ascii="Webdings" w:eastAsiaTheme="minorHAnsi" w:hAnsi="Webdings" w:cstheme="minorBidi" w:hint="default"/>
        <w:b/>
        <w:i w:val="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77B7680"/>
    <w:multiLevelType w:val="multilevel"/>
    <w:tmpl w:val="BA94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46766"/>
    <w:multiLevelType w:val="multilevel"/>
    <w:tmpl w:val="E5FA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B0046D"/>
    <w:multiLevelType w:val="hybridMultilevel"/>
    <w:tmpl w:val="CE1463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2223AA3"/>
    <w:multiLevelType w:val="hybridMultilevel"/>
    <w:tmpl w:val="37088B50"/>
    <w:lvl w:ilvl="0" w:tplc="E56E4ACA">
      <w:start w:val="1"/>
      <w:numFmt w:val="bullet"/>
      <w:pStyle w:val="SCSBulletpoint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3DD48E"/>
    <w:multiLevelType w:val="hybridMultilevel"/>
    <w:tmpl w:val="CC58ED8E"/>
    <w:lvl w:ilvl="0" w:tplc="167838E2">
      <w:start w:val="1"/>
      <w:numFmt w:val="bullet"/>
      <w:lvlText w:val=""/>
      <w:lvlJc w:val="left"/>
      <w:pPr>
        <w:ind w:left="720" w:hanging="360"/>
      </w:pPr>
      <w:rPr>
        <w:rFonts w:ascii="Symbol" w:hAnsi="Symbol" w:hint="default"/>
      </w:rPr>
    </w:lvl>
    <w:lvl w:ilvl="1" w:tplc="A7D0464E">
      <w:start w:val="1"/>
      <w:numFmt w:val="bullet"/>
      <w:lvlText w:val="o"/>
      <w:lvlJc w:val="left"/>
      <w:pPr>
        <w:ind w:left="1440" w:hanging="360"/>
      </w:pPr>
      <w:rPr>
        <w:rFonts w:ascii="Courier New" w:hAnsi="Courier New" w:hint="default"/>
      </w:rPr>
    </w:lvl>
    <w:lvl w:ilvl="2" w:tplc="95682706">
      <w:start w:val="1"/>
      <w:numFmt w:val="bullet"/>
      <w:lvlText w:val=""/>
      <w:lvlJc w:val="left"/>
      <w:pPr>
        <w:ind w:left="2160" w:hanging="360"/>
      </w:pPr>
      <w:rPr>
        <w:rFonts w:ascii="Wingdings" w:hAnsi="Wingdings" w:hint="default"/>
      </w:rPr>
    </w:lvl>
    <w:lvl w:ilvl="3" w:tplc="71B21A14">
      <w:start w:val="1"/>
      <w:numFmt w:val="bullet"/>
      <w:lvlText w:val=""/>
      <w:lvlJc w:val="left"/>
      <w:pPr>
        <w:ind w:left="2880" w:hanging="360"/>
      </w:pPr>
      <w:rPr>
        <w:rFonts w:ascii="Symbol" w:hAnsi="Symbol" w:hint="default"/>
      </w:rPr>
    </w:lvl>
    <w:lvl w:ilvl="4" w:tplc="D5F6C6DC">
      <w:start w:val="1"/>
      <w:numFmt w:val="bullet"/>
      <w:lvlText w:val="o"/>
      <w:lvlJc w:val="left"/>
      <w:pPr>
        <w:ind w:left="3600" w:hanging="360"/>
      </w:pPr>
      <w:rPr>
        <w:rFonts w:ascii="Courier New" w:hAnsi="Courier New" w:hint="default"/>
      </w:rPr>
    </w:lvl>
    <w:lvl w:ilvl="5" w:tplc="6C72BDC8">
      <w:start w:val="1"/>
      <w:numFmt w:val="bullet"/>
      <w:lvlText w:val=""/>
      <w:lvlJc w:val="left"/>
      <w:pPr>
        <w:ind w:left="4320" w:hanging="360"/>
      </w:pPr>
      <w:rPr>
        <w:rFonts w:ascii="Wingdings" w:hAnsi="Wingdings" w:hint="default"/>
      </w:rPr>
    </w:lvl>
    <w:lvl w:ilvl="6" w:tplc="1102F7AA">
      <w:start w:val="1"/>
      <w:numFmt w:val="bullet"/>
      <w:lvlText w:val=""/>
      <w:lvlJc w:val="left"/>
      <w:pPr>
        <w:ind w:left="5040" w:hanging="360"/>
      </w:pPr>
      <w:rPr>
        <w:rFonts w:ascii="Symbol" w:hAnsi="Symbol" w:hint="default"/>
      </w:rPr>
    </w:lvl>
    <w:lvl w:ilvl="7" w:tplc="D67E5F2A">
      <w:start w:val="1"/>
      <w:numFmt w:val="bullet"/>
      <w:lvlText w:val="o"/>
      <w:lvlJc w:val="left"/>
      <w:pPr>
        <w:ind w:left="5760" w:hanging="360"/>
      </w:pPr>
      <w:rPr>
        <w:rFonts w:ascii="Courier New" w:hAnsi="Courier New" w:hint="default"/>
      </w:rPr>
    </w:lvl>
    <w:lvl w:ilvl="8" w:tplc="3CEA6D42">
      <w:start w:val="1"/>
      <w:numFmt w:val="bullet"/>
      <w:lvlText w:val=""/>
      <w:lvlJc w:val="left"/>
      <w:pPr>
        <w:ind w:left="6480" w:hanging="360"/>
      </w:pPr>
      <w:rPr>
        <w:rFonts w:ascii="Wingdings" w:hAnsi="Wingdings" w:hint="default"/>
      </w:rPr>
    </w:lvl>
  </w:abstractNum>
  <w:abstractNum w:abstractNumId="7" w15:restartNumberingAfterBreak="0">
    <w:nsid w:val="50C022BA"/>
    <w:multiLevelType w:val="hybridMultilevel"/>
    <w:tmpl w:val="55F28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E52B9B"/>
    <w:multiLevelType w:val="hybridMultilevel"/>
    <w:tmpl w:val="1B32BCA6"/>
    <w:lvl w:ilvl="0" w:tplc="BB2406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CF3B1D"/>
    <w:multiLevelType w:val="hybridMultilevel"/>
    <w:tmpl w:val="05747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994152">
    <w:abstractNumId w:val="6"/>
  </w:num>
  <w:num w:numId="2" w16cid:durableId="255989126">
    <w:abstractNumId w:val="8"/>
  </w:num>
  <w:num w:numId="3" w16cid:durableId="1288851073">
    <w:abstractNumId w:val="5"/>
  </w:num>
  <w:num w:numId="4" w16cid:durableId="1312325477">
    <w:abstractNumId w:val="0"/>
  </w:num>
  <w:num w:numId="5" w16cid:durableId="932518307">
    <w:abstractNumId w:val="1"/>
  </w:num>
  <w:num w:numId="6" w16cid:durableId="489835186">
    <w:abstractNumId w:val="4"/>
  </w:num>
  <w:num w:numId="7" w16cid:durableId="2010448077">
    <w:abstractNumId w:val="9"/>
  </w:num>
  <w:num w:numId="8" w16cid:durableId="401223407">
    <w:abstractNumId w:val="3"/>
  </w:num>
  <w:num w:numId="9" w16cid:durableId="203905721">
    <w:abstractNumId w:val="2"/>
  </w:num>
  <w:num w:numId="10" w16cid:durableId="124560282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len Morrison">
    <w15:presenceInfo w15:providerId="AD" w15:userId="S::helen.morrison@sharedcarescotland.com::fa8ebd16-aaba-4eb8-b19f-61c8787bf1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762"/>
    <w:rsid w:val="000016AE"/>
    <w:rsid w:val="000054CA"/>
    <w:rsid w:val="0000777F"/>
    <w:rsid w:val="00017683"/>
    <w:rsid w:val="0002021B"/>
    <w:rsid w:val="0002033C"/>
    <w:rsid w:val="00033775"/>
    <w:rsid w:val="000418AA"/>
    <w:rsid w:val="00044B45"/>
    <w:rsid w:val="000510EF"/>
    <w:rsid w:val="00055376"/>
    <w:rsid w:val="00056350"/>
    <w:rsid w:val="00067ED0"/>
    <w:rsid w:val="00070941"/>
    <w:rsid w:val="00072D52"/>
    <w:rsid w:val="00076D63"/>
    <w:rsid w:val="00083924"/>
    <w:rsid w:val="0008656A"/>
    <w:rsid w:val="00086D6D"/>
    <w:rsid w:val="00096C37"/>
    <w:rsid w:val="000A3C76"/>
    <w:rsid w:val="000A487E"/>
    <w:rsid w:val="000A5B56"/>
    <w:rsid w:val="000A5BCF"/>
    <w:rsid w:val="000A61DC"/>
    <w:rsid w:val="000A6BB3"/>
    <w:rsid w:val="000B678D"/>
    <w:rsid w:val="000C39CD"/>
    <w:rsid w:val="000C71F0"/>
    <w:rsid w:val="000D076A"/>
    <w:rsid w:val="000D2ADA"/>
    <w:rsid w:val="000D5732"/>
    <w:rsid w:val="000E3A46"/>
    <w:rsid w:val="000F2079"/>
    <w:rsid w:val="000F4F3F"/>
    <w:rsid w:val="0010374B"/>
    <w:rsid w:val="00105836"/>
    <w:rsid w:val="001071F4"/>
    <w:rsid w:val="00110F62"/>
    <w:rsid w:val="001204E1"/>
    <w:rsid w:val="00121369"/>
    <w:rsid w:val="00126393"/>
    <w:rsid w:val="00131861"/>
    <w:rsid w:val="0013643D"/>
    <w:rsid w:val="00142C9E"/>
    <w:rsid w:val="00143188"/>
    <w:rsid w:val="00150E8F"/>
    <w:rsid w:val="00156538"/>
    <w:rsid w:val="00162FCD"/>
    <w:rsid w:val="001754A8"/>
    <w:rsid w:val="00183906"/>
    <w:rsid w:val="00184E1B"/>
    <w:rsid w:val="00190BE7"/>
    <w:rsid w:val="00191CE0"/>
    <w:rsid w:val="001A4F46"/>
    <w:rsid w:val="001A79F5"/>
    <w:rsid w:val="001B180E"/>
    <w:rsid w:val="001B71A1"/>
    <w:rsid w:val="001C3440"/>
    <w:rsid w:val="001C6131"/>
    <w:rsid w:val="001D5790"/>
    <w:rsid w:val="001D7C60"/>
    <w:rsid w:val="001E3261"/>
    <w:rsid w:val="001F7D80"/>
    <w:rsid w:val="00213288"/>
    <w:rsid w:val="002172B5"/>
    <w:rsid w:val="00220D11"/>
    <w:rsid w:val="002244FB"/>
    <w:rsid w:val="00224AD9"/>
    <w:rsid w:val="002274CD"/>
    <w:rsid w:val="002346F0"/>
    <w:rsid w:val="002451DD"/>
    <w:rsid w:val="002521AD"/>
    <w:rsid w:val="00256388"/>
    <w:rsid w:val="00262A27"/>
    <w:rsid w:val="00273D31"/>
    <w:rsid w:val="00274508"/>
    <w:rsid w:val="00276F9E"/>
    <w:rsid w:val="00283B98"/>
    <w:rsid w:val="002844A9"/>
    <w:rsid w:val="00290127"/>
    <w:rsid w:val="00293C0F"/>
    <w:rsid w:val="0029538C"/>
    <w:rsid w:val="002970CD"/>
    <w:rsid w:val="002A2CC4"/>
    <w:rsid w:val="002A47AF"/>
    <w:rsid w:val="002C1F1E"/>
    <w:rsid w:val="002C56A0"/>
    <w:rsid w:val="002D178F"/>
    <w:rsid w:val="002D26A8"/>
    <w:rsid w:val="002D6B9D"/>
    <w:rsid w:val="002D7453"/>
    <w:rsid w:val="002E2C16"/>
    <w:rsid w:val="002E5EB6"/>
    <w:rsid w:val="002F0B5A"/>
    <w:rsid w:val="002F11D4"/>
    <w:rsid w:val="002F25C2"/>
    <w:rsid w:val="00305AB5"/>
    <w:rsid w:val="00306FDF"/>
    <w:rsid w:val="003138A3"/>
    <w:rsid w:val="003167AF"/>
    <w:rsid w:val="00316994"/>
    <w:rsid w:val="00322CBB"/>
    <w:rsid w:val="0033527A"/>
    <w:rsid w:val="00340ECE"/>
    <w:rsid w:val="0034287B"/>
    <w:rsid w:val="00342F2E"/>
    <w:rsid w:val="003447B0"/>
    <w:rsid w:val="00351A3A"/>
    <w:rsid w:val="0035291A"/>
    <w:rsid w:val="00364168"/>
    <w:rsid w:val="00377011"/>
    <w:rsid w:val="00380BB3"/>
    <w:rsid w:val="003846AB"/>
    <w:rsid w:val="003877D8"/>
    <w:rsid w:val="00390F39"/>
    <w:rsid w:val="00394EC1"/>
    <w:rsid w:val="003A00F6"/>
    <w:rsid w:val="003B02A3"/>
    <w:rsid w:val="003B1D1C"/>
    <w:rsid w:val="003B31E6"/>
    <w:rsid w:val="003B3C4C"/>
    <w:rsid w:val="003B3E14"/>
    <w:rsid w:val="003B495A"/>
    <w:rsid w:val="003C3DAF"/>
    <w:rsid w:val="003E627D"/>
    <w:rsid w:val="003F08D2"/>
    <w:rsid w:val="003F6AAA"/>
    <w:rsid w:val="00401245"/>
    <w:rsid w:val="00414BA4"/>
    <w:rsid w:val="00430CB7"/>
    <w:rsid w:val="00453D2A"/>
    <w:rsid w:val="004559D8"/>
    <w:rsid w:val="00457F2A"/>
    <w:rsid w:val="00460D6F"/>
    <w:rsid w:val="00461D08"/>
    <w:rsid w:val="0046354D"/>
    <w:rsid w:val="0046681D"/>
    <w:rsid w:val="00467FD0"/>
    <w:rsid w:val="00471EE4"/>
    <w:rsid w:val="004A0205"/>
    <w:rsid w:val="004A605F"/>
    <w:rsid w:val="004B028B"/>
    <w:rsid w:val="004B234C"/>
    <w:rsid w:val="004B3538"/>
    <w:rsid w:val="004B493C"/>
    <w:rsid w:val="004C2083"/>
    <w:rsid w:val="004C725D"/>
    <w:rsid w:val="004E3978"/>
    <w:rsid w:val="004E5DDA"/>
    <w:rsid w:val="004E69C0"/>
    <w:rsid w:val="004F4BD5"/>
    <w:rsid w:val="00503BB8"/>
    <w:rsid w:val="00505B02"/>
    <w:rsid w:val="005101AC"/>
    <w:rsid w:val="00513093"/>
    <w:rsid w:val="0051664E"/>
    <w:rsid w:val="00522127"/>
    <w:rsid w:val="00524B44"/>
    <w:rsid w:val="005261B3"/>
    <w:rsid w:val="0053472E"/>
    <w:rsid w:val="00536EBA"/>
    <w:rsid w:val="005459B9"/>
    <w:rsid w:val="00550D08"/>
    <w:rsid w:val="00555BA0"/>
    <w:rsid w:val="00563975"/>
    <w:rsid w:val="005729BC"/>
    <w:rsid w:val="00581D1A"/>
    <w:rsid w:val="005B7631"/>
    <w:rsid w:val="005B7C0C"/>
    <w:rsid w:val="005C1499"/>
    <w:rsid w:val="005C2BDC"/>
    <w:rsid w:val="005C4430"/>
    <w:rsid w:val="005C4BE7"/>
    <w:rsid w:val="005E0960"/>
    <w:rsid w:val="005F3F96"/>
    <w:rsid w:val="005F3FA0"/>
    <w:rsid w:val="005F406D"/>
    <w:rsid w:val="005F438A"/>
    <w:rsid w:val="005F79E9"/>
    <w:rsid w:val="00601ACA"/>
    <w:rsid w:val="00610D4B"/>
    <w:rsid w:val="00617CD1"/>
    <w:rsid w:val="00617E63"/>
    <w:rsid w:val="00623269"/>
    <w:rsid w:val="00624621"/>
    <w:rsid w:val="0063420A"/>
    <w:rsid w:val="006362A4"/>
    <w:rsid w:val="00637218"/>
    <w:rsid w:val="00637237"/>
    <w:rsid w:val="00646C11"/>
    <w:rsid w:val="00650B12"/>
    <w:rsid w:val="00651623"/>
    <w:rsid w:val="00651F9B"/>
    <w:rsid w:val="006528ED"/>
    <w:rsid w:val="00657AED"/>
    <w:rsid w:val="00662171"/>
    <w:rsid w:val="00670E2E"/>
    <w:rsid w:val="00676840"/>
    <w:rsid w:val="00680AB9"/>
    <w:rsid w:val="00685360"/>
    <w:rsid w:val="006939BE"/>
    <w:rsid w:val="006A138B"/>
    <w:rsid w:val="006A207B"/>
    <w:rsid w:val="006A2AF7"/>
    <w:rsid w:val="006A3CCA"/>
    <w:rsid w:val="006A5393"/>
    <w:rsid w:val="006A5FD4"/>
    <w:rsid w:val="006A7683"/>
    <w:rsid w:val="006B472F"/>
    <w:rsid w:val="006C2C32"/>
    <w:rsid w:val="006C3A5C"/>
    <w:rsid w:val="006C7A73"/>
    <w:rsid w:val="006D0776"/>
    <w:rsid w:val="006D358C"/>
    <w:rsid w:val="006D4042"/>
    <w:rsid w:val="006E18D7"/>
    <w:rsid w:val="006E2724"/>
    <w:rsid w:val="006E76E4"/>
    <w:rsid w:val="006F052D"/>
    <w:rsid w:val="00700293"/>
    <w:rsid w:val="00701DC3"/>
    <w:rsid w:val="007074F3"/>
    <w:rsid w:val="00716433"/>
    <w:rsid w:val="00717E81"/>
    <w:rsid w:val="0073328B"/>
    <w:rsid w:val="00741D30"/>
    <w:rsid w:val="007478AE"/>
    <w:rsid w:val="00747C04"/>
    <w:rsid w:val="00751202"/>
    <w:rsid w:val="00755B9B"/>
    <w:rsid w:val="00755D86"/>
    <w:rsid w:val="00762188"/>
    <w:rsid w:val="0076482B"/>
    <w:rsid w:val="00771C26"/>
    <w:rsid w:val="00774048"/>
    <w:rsid w:val="007907D0"/>
    <w:rsid w:val="007951D5"/>
    <w:rsid w:val="00796DCE"/>
    <w:rsid w:val="007972A5"/>
    <w:rsid w:val="00797BC5"/>
    <w:rsid w:val="007A18DE"/>
    <w:rsid w:val="007A6FBD"/>
    <w:rsid w:val="007A71AA"/>
    <w:rsid w:val="007A7573"/>
    <w:rsid w:val="007B1CD3"/>
    <w:rsid w:val="007B551E"/>
    <w:rsid w:val="007C03F7"/>
    <w:rsid w:val="007C1198"/>
    <w:rsid w:val="007C2555"/>
    <w:rsid w:val="007C3814"/>
    <w:rsid w:val="007C3A48"/>
    <w:rsid w:val="007C3C1C"/>
    <w:rsid w:val="007C551A"/>
    <w:rsid w:val="007D18BB"/>
    <w:rsid w:val="007D4149"/>
    <w:rsid w:val="007D416A"/>
    <w:rsid w:val="007D5AB2"/>
    <w:rsid w:val="007E146B"/>
    <w:rsid w:val="007F11FD"/>
    <w:rsid w:val="007F39E7"/>
    <w:rsid w:val="007F6100"/>
    <w:rsid w:val="008067BA"/>
    <w:rsid w:val="00815F75"/>
    <w:rsid w:val="00817F59"/>
    <w:rsid w:val="00821D5B"/>
    <w:rsid w:val="00824D2C"/>
    <w:rsid w:val="008255C9"/>
    <w:rsid w:val="00825AF9"/>
    <w:rsid w:val="00826ECF"/>
    <w:rsid w:val="00832A7A"/>
    <w:rsid w:val="00855484"/>
    <w:rsid w:val="00860C40"/>
    <w:rsid w:val="00870171"/>
    <w:rsid w:val="008729EF"/>
    <w:rsid w:val="00874646"/>
    <w:rsid w:val="00881F69"/>
    <w:rsid w:val="0088779D"/>
    <w:rsid w:val="00887FF1"/>
    <w:rsid w:val="00890FBF"/>
    <w:rsid w:val="00892E2D"/>
    <w:rsid w:val="008A4EB3"/>
    <w:rsid w:val="008B0BFF"/>
    <w:rsid w:val="008C02C3"/>
    <w:rsid w:val="008C6313"/>
    <w:rsid w:val="008D1F13"/>
    <w:rsid w:val="008D28C0"/>
    <w:rsid w:val="008D4A5D"/>
    <w:rsid w:val="008E34AB"/>
    <w:rsid w:val="008E4184"/>
    <w:rsid w:val="008E4BD5"/>
    <w:rsid w:val="008E5DFE"/>
    <w:rsid w:val="0090083D"/>
    <w:rsid w:val="00901E18"/>
    <w:rsid w:val="009065A4"/>
    <w:rsid w:val="00912403"/>
    <w:rsid w:val="009226F7"/>
    <w:rsid w:val="00923299"/>
    <w:rsid w:val="0093297F"/>
    <w:rsid w:val="00946D2A"/>
    <w:rsid w:val="00946DCD"/>
    <w:rsid w:val="00960BC1"/>
    <w:rsid w:val="0096662C"/>
    <w:rsid w:val="009859A8"/>
    <w:rsid w:val="0099125E"/>
    <w:rsid w:val="009938BE"/>
    <w:rsid w:val="00997B9D"/>
    <w:rsid w:val="009A3F7E"/>
    <w:rsid w:val="009A4A5F"/>
    <w:rsid w:val="009B165B"/>
    <w:rsid w:val="009B71C6"/>
    <w:rsid w:val="009B72B7"/>
    <w:rsid w:val="009B7AF1"/>
    <w:rsid w:val="009C4432"/>
    <w:rsid w:val="009C595A"/>
    <w:rsid w:val="009E4762"/>
    <w:rsid w:val="009E58BC"/>
    <w:rsid w:val="009F37E0"/>
    <w:rsid w:val="00A00293"/>
    <w:rsid w:val="00A02969"/>
    <w:rsid w:val="00A10EB6"/>
    <w:rsid w:val="00A1107B"/>
    <w:rsid w:val="00A1176A"/>
    <w:rsid w:val="00A13559"/>
    <w:rsid w:val="00A13C51"/>
    <w:rsid w:val="00A20B13"/>
    <w:rsid w:val="00A22B90"/>
    <w:rsid w:val="00A3186E"/>
    <w:rsid w:val="00A5016D"/>
    <w:rsid w:val="00A505E8"/>
    <w:rsid w:val="00A541CA"/>
    <w:rsid w:val="00A5634E"/>
    <w:rsid w:val="00A73A66"/>
    <w:rsid w:val="00A76984"/>
    <w:rsid w:val="00A8341D"/>
    <w:rsid w:val="00A93081"/>
    <w:rsid w:val="00A97A2E"/>
    <w:rsid w:val="00A97B5B"/>
    <w:rsid w:val="00AA04D0"/>
    <w:rsid w:val="00AA28DB"/>
    <w:rsid w:val="00AA2CEB"/>
    <w:rsid w:val="00AA593A"/>
    <w:rsid w:val="00AB3197"/>
    <w:rsid w:val="00AB45A1"/>
    <w:rsid w:val="00AC3C38"/>
    <w:rsid w:val="00AD6E82"/>
    <w:rsid w:val="00AE39D2"/>
    <w:rsid w:val="00AF461B"/>
    <w:rsid w:val="00AF5E5F"/>
    <w:rsid w:val="00AF755E"/>
    <w:rsid w:val="00B008A0"/>
    <w:rsid w:val="00B056D8"/>
    <w:rsid w:val="00B1383C"/>
    <w:rsid w:val="00B17F49"/>
    <w:rsid w:val="00B22B7E"/>
    <w:rsid w:val="00B31351"/>
    <w:rsid w:val="00B36B1B"/>
    <w:rsid w:val="00B43A3F"/>
    <w:rsid w:val="00B43E4C"/>
    <w:rsid w:val="00B55837"/>
    <w:rsid w:val="00B61F1C"/>
    <w:rsid w:val="00B638AA"/>
    <w:rsid w:val="00B6780F"/>
    <w:rsid w:val="00B701B4"/>
    <w:rsid w:val="00B73AB6"/>
    <w:rsid w:val="00B76023"/>
    <w:rsid w:val="00B80956"/>
    <w:rsid w:val="00B8164A"/>
    <w:rsid w:val="00B835DC"/>
    <w:rsid w:val="00B84AA9"/>
    <w:rsid w:val="00B86590"/>
    <w:rsid w:val="00B934D2"/>
    <w:rsid w:val="00BA64B3"/>
    <w:rsid w:val="00BB6679"/>
    <w:rsid w:val="00BD443F"/>
    <w:rsid w:val="00BD7B74"/>
    <w:rsid w:val="00BE44A9"/>
    <w:rsid w:val="00BF3394"/>
    <w:rsid w:val="00BF5B9A"/>
    <w:rsid w:val="00BF6D18"/>
    <w:rsid w:val="00C138CC"/>
    <w:rsid w:val="00C16072"/>
    <w:rsid w:val="00C16D67"/>
    <w:rsid w:val="00C232C2"/>
    <w:rsid w:val="00C2671B"/>
    <w:rsid w:val="00C31F18"/>
    <w:rsid w:val="00C33F61"/>
    <w:rsid w:val="00C340D2"/>
    <w:rsid w:val="00C377FE"/>
    <w:rsid w:val="00C40884"/>
    <w:rsid w:val="00C40E69"/>
    <w:rsid w:val="00C47018"/>
    <w:rsid w:val="00C513F5"/>
    <w:rsid w:val="00C53FFD"/>
    <w:rsid w:val="00C565DD"/>
    <w:rsid w:val="00C62582"/>
    <w:rsid w:val="00C654EF"/>
    <w:rsid w:val="00C70F38"/>
    <w:rsid w:val="00C92A2A"/>
    <w:rsid w:val="00CA1E01"/>
    <w:rsid w:val="00CA2877"/>
    <w:rsid w:val="00CB1D35"/>
    <w:rsid w:val="00CB300E"/>
    <w:rsid w:val="00CB5F13"/>
    <w:rsid w:val="00CC1D2A"/>
    <w:rsid w:val="00CC1DBB"/>
    <w:rsid w:val="00CC2B8E"/>
    <w:rsid w:val="00D010AC"/>
    <w:rsid w:val="00D06AE9"/>
    <w:rsid w:val="00D07AAD"/>
    <w:rsid w:val="00D23DDC"/>
    <w:rsid w:val="00D250F3"/>
    <w:rsid w:val="00D25F0D"/>
    <w:rsid w:val="00D34BF1"/>
    <w:rsid w:val="00D36ED1"/>
    <w:rsid w:val="00D41A43"/>
    <w:rsid w:val="00D42C2B"/>
    <w:rsid w:val="00D43FE1"/>
    <w:rsid w:val="00D55730"/>
    <w:rsid w:val="00D652E4"/>
    <w:rsid w:val="00D83AE0"/>
    <w:rsid w:val="00D84DD5"/>
    <w:rsid w:val="00D8653D"/>
    <w:rsid w:val="00D87EDB"/>
    <w:rsid w:val="00DA4300"/>
    <w:rsid w:val="00DA510C"/>
    <w:rsid w:val="00DB6D68"/>
    <w:rsid w:val="00DC1074"/>
    <w:rsid w:val="00DC23D2"/>
    <w:rsid w:val="00DC2BE2"/>
    <w:rsid w:val="00DC5A48"/>
    <w:rsid w:val="00DC5BB7"/>
    <w:rsid w:val="00DC760D"/>
    <w:rsid w:val="00DD0F3E"/>
    <w:rsid w:val="00DD4541"/>
    <w:rsid w:val="00DD4AE0"/>
    <w:rsid w:val="00DD61B9"/>
    <w:rsid w:val="00DE1E54"/>
    <w:rsid w:val="00DE4E00"/>
    <w:rsid w:val="00DE767A"/>
    <w:rsid w:val="00DF4B35"/>
    <w:rsid w:val="00E01A66"/>
    <w:rsid w:val="00E045D7"/>
    <w:rsid w:val="00E120E6"/>
    <w:rsid w:val="00E122E9"/>
    <w:rsid w:val="00E14D14"/>
    <w:rsid w:val="00E21562"/>
    <w:rsid w:val="00E260EA"/>
    <w:rsid w:val="00E26AAE"/>
    <w:rsid w:val="00E3308E"/>
    <w:rsid w:val="00E33A0A"/>
    <w:rsid w:val="00E34F70"/>
    <w:rsid w:val="00E35103"/>
    <w:rsid w:val="00E4156C"/>
    <w:rsid w:val="00E417CD"/>
    <w:rsid w:val="00E43949"/>
    <w:rsid w:val="00E50A7F"/>
    <w:rsid w:val="00E51950"/>
    <w:rsid w:val="00E545E0"/>
    <w:rsid w:val="00E649BB"/>
    <w:rsid w:val="00E664C0"/>
    <w:rsid w:val="00E668DC"/>
    <w:rsid w:val="00E70200"/>
    <w:rsid w:val="00E70C8B"/>
    <w:rsid w:val="00E85FEE"/>
    <w:rsid w:val="00E87007"/>
    <w:rsid w:val="00E91DFA"/>
    <w:rsid w:val="00E93624"/>
    <w:rsid w:val="00E950D1"/>
    <w:rsid w:val="00EA1D13"/>
    <w:rsid w:val="00EA23EB"/>
    <w:rsid w:val="00EB00AD"/>
    <w:rsid w:val="00EB0752"/>
    <w:rsid w:val="00EB09C0"/>
    <w:rsid w:val="00EC3AB6"/>
    <w:rsid w:val="00EC4700"/>
    <w:rsid w:val="00EC472F"/>
    <w:rsid w:val="00EC60BD"/>
    <w:rsid w:val="00EC60CB"/>
    <w:rsid w:val="00EC69CE"/>
    <w:rsid w:val="00ED517A"/>
    <w:rsid w:val="00EE4613"/>
    <w:rsid w:val="00EE50D3"/>
    <w:rsid w:val="00EF70DA"/>
    <w:rsid w:val="00F00E55"/>
    <w:rsid w:val="00F01E7D"/>
    <w:rsid w:val="00F103EE"/>
    <w:rsid w:val="00F10631"/>
    <w:rsid w:val="00F215C8"/>
    <w:rsid w:val="00F2494E"/>
    <w:rsid w:val="00F30AA4"/>
    <w:rsid w:val="00F341DC"/>
    <w:rsid w:val="00F37518"/>
    <w:rsid w:val="00F41465"/>
    <w:rsid w:val="00F422BB"/>
    <w:rsid w:val="00F436DC"/>
    <w:rsid w:val="00F51130"/>
    <w:rsid w:val="00F51AFF"/>
    <w:rsid w:val="00F520BF"/>
    <w:rsid w:val="00F6504D"/>
    <w:rsid w:val="00F659F6"/>
    <w:rsid w:val="00F71DA8"/>
    <w:rsid w:val="00F75980"/>
    <w:rsid w:val="00F7602F"/>
    <w:rsid w:val="00F76837"/>
    <w:rsid w:val="00F808C2"/>
    <w:rsid w:val="00F8245B"/>
    <w:rsid w:val="00FA6954"/>
    <w:rsid w:val="00FA7C1D"/>
    <w:rsid w:val="00FB4CC1"/>
    <w:rsid w:val="00FB727D"/>
    <w:rsid w:val="00FB72F5"/>
    <w:rsid w:val="00FC17B0"/>
    <w:rsid w:val="00FC205B"/>
    <w:rsid w:val="00FC266E"/>
    <w:rsid w:val="00FC39E6"/>
    <w:rsid w:val="00FF28DA"/>
    <w:rsid w:val="00FF4FA9"/>
    <w:rsid w:val="0187FFE4"/>
    <w:rsid w:val="048F5E42"/>
    <w:rsid w:val="04F08366"/>
    <w:rsid w:val="0524B1C3"/>
    <w:rsid w:val="18FC19EF"/>
    <w:rsid w:val="18FD8095"/>
    <w:rsid w:val="1AECE67F"/>
    <w:rsid w:val="1F4764DB"/>
    <w:rsid w:val="219EE9D0"/>
    <w:rsid w:val="24CC608B"/>
    <w:rsid w:val="28682DD3"/>
    <w:rsid w:val="29FE8648"/>
    <w:rsid w:val="2A50F670"/>
    <w:rsid w:val="2EA62966"/>
    <w:rsid w:val="363FAEBB"/>
    <w:rsid w:val="376CCB9F"/>
    <w:rsid w:val="38D0AE1B"/>
    <w:rsid w:val="40EE3685"/>
    <w:rsid w:val="4960F31C"/>
    <w:rsid w:val="4DFDAFF9"/>
    <w:rsid w:val="50F248DC"/>
    <w:rsid w:val="522B1B0A"/>
    <w:rsid w:val="54A9BB44"/>
    <w:rsid w:val="57AED645"/>
    <w:rsid w:val="5AAAEE99"/>
    <w:rsid w:val="60736C37"/>
    <w:rsid w:val="63D3D97C"/>
    <w:rsid w:val="64793D11"/>
    <w:rsid w:val="680932A3"/>
    <w:rsid w:val="6DF13144"/>
    <w:rsid w:val="6F5E25B3"/>
    <w:rsid w:val="74A888A6"/>
    <w:rsid w:val="780323E7"/>
    <w:rsid w:val="78752BA2"/>
    <w:rsid w:val="788AC9B1"/>
    <w:rsid w:val="7B398492"/>
    <w:rsid w:val="7E3CC6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83083"/>
  <w15:docId w15:val="{ADEAB81F-7500-4B89-9C9E-D408E96D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D08"/>
    <w:pPr>
      <w:spacing w:line="25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6F052D"/>
    <w:pPr>
      <w:keepNext/>
      <w:keepLines/>
      <w:spacing w:before="240" w:after="0"/>
      <w:outlineLvl w:val="0"/>
    </w:pPr>
    <w:rPr>
      <w:rFonts w:asciiTheme="majorHAnsi" w:eastAsiaTheme="majorEastAsia" w:hAnsiTheme="majorHAnsi" w:cstheme="majorBidi"/>
      <w:color w:val="DC1A18"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STITLE">
    <w:name w:val="SCS TITLE"/>
    <w:basedOn w:val="SCSBulletpoints"/>
    <w:link w:val="SCSTITLEChar"/>
    <w:rsid w:val="00A8341D"/>
    <w:rPr>
      <w:rFonts w:ascii="Lexend Medium" w:hAnsi="Lexend Medium" w:cs="Segoe UI"/>
      <w:b/>
      <w:bCs/>
      <w:caps/>
      <w:color w:val="243D4D"/>
      <w:sz w:val="52"/>
      <w:szCs w:val="52"/>
    </w:rPr>
  </w:style>
  <w:style w:type="paragraph" w:customStyle="1" w:styleId="SCSHeading1">
    <w:name w:val="SCS Heading 1"/>
    <w:basedOn w:val="Normal"/>
    <w:link w:val="SCSHeading1Char"/>
    <w:qFormat/>
    <w:rsid w:val="00D42C2B"/>
    <w:rPr>
      <w:rFonts w:ascii="Lexend Light" w:hAnsi="Lexend Light"/>
      <w:sz w:val="32"/>
      <w:szCs w:val="32"/>
      <w:shd w:val="clear" w:color="auto" w:fill="FFFFFF"/>
    </w:rPr>
  </w:style>
  <w:style w:type="character" w:customStyle="1" w:styleId="SCSTITLEChar">
    <w:name w:val="SCS TITLE Char"/>
    <w:basedOn w:val="DefaultParagraphFont"/>
    <w:link w:val="SCSTITLE"/>
    <w:rsid w:val="00A8341D"/>
    <w:rPr>
      <w:rFonts w:ascii="Lexend Medium" w:hAnsi="Lexend Medium" w:cs="Segoe UI"/>
      <w:b/>
      <w:bCs/>
      <w:caps/>
      <w:color w:val="243D4D"/>
      <w:sz w:val="52"/>
      <w:szCs w:val="52"/>
      <w:lang w:val="en-US"/>
    </w:rPr>
  </w:style>
  <w:style w:type="paragraph" w:customStyle="1" w:styleId="SCSBodytext">
    <w:name w:val="SCS Body text"/>
    <w:basedOn w:val="Normal"/>
    <w:link w:val="SCSBodytextChar"/>
    <w:qFormat/>
    <w:rsid w:val="00601ACA"/>
    <w:rPr>
      <w:rFonts w:ascii="Lexend Light" w:hAnsi="Lexend Light"/>
      <w:color w:val="243D4D"/>
    </w:rPr>
  </w:style>
  <w:style w:type="character" w:customStyle="1" w:styleId="SCSHeading1Char">
    <w:name w:val="SCS Heading 1 Char"/>
    <w:basedOn w:val="DefaultParagraphFont"/>
    <w:link w:val="SCSHeading1"/>
    <w:rsid w:val="00D42C2B"/>
    <w:rPr>
      <w:rFonts w:ascii="Lexend Light" w:hAnsi="Lexend Light"/>
      <w:sz w:val="32"/>
      <w:szCs w:val="32"/>
    </w:rPr>
  </w:style>
  <w:style w:type="character" w:customStyle="1" w:styleId="SCSBodytextChar">
    <w:name w:val="SCS Body text Char"/>
    <w:basedOn w:val="DefaultParagraphFont"/>
    <w:link w:val="SCSBodytext"/>
    <w:rsid w:val="00601ACA"/>
    <w:rPr>
      <w:rFonts w:ascii="Lexend Light" w:hAnsi="Lexend Light"/>
      <w:color w:val="243D4D"/>
    </w:rPr>
  </w:style>
  <w:style w:type="character" w:customStyle="1" w:styleId="Heading1Char">
    <w:name w:val="Heading 1 Char"/>
    <w:basedOn w:val="DefaultParagraphFont"/>
    <w:link w:val="Heading1"/>
    <w:uiPriority w:val="9"/>
    <w:rsid w:val="006F052D"/>
    <w:rPr>
      <w:rFonts w:asciiTheme="majorHAnsi" w:eastAsiaTheme="majorEastAsia" w:hAnsiTheme="majorHAnsi" w:cstheme="majorBidi"/>
      <w:color w:val="DC1A18" w:themeColor="accent1" w:themeShade="BF"/>
      <w:sz w:val="32"/>
      <w:szCs w:val="32"/>
    </w:rPr>
  </w:style>
  <w:style w:type="paragraph" w:styleId="TOCHeading">
    <w:name w:val="TOC Heading"/>
    <w:basedOn w:val="Heading1"/>
    <w:next w:val="Normal"/>
    <w:link w:val="TOCHeadingChar"/>
    <w:uiPriority w:val="39"/>
    <w:unhideWhenUsed/>
    <w:qFormat/>
    <w:rsid w:val="006F052D"/>
    <w:pPr>
      <w:outlineLvl w:val="9"/>
    </w:pPr>
  </w:style>
  <w:style w:type="paragraph" w:customStyle="1" w:styleId="SCSHeading2">
    <w:name w:val="SCS Heading 2"/>
    <w:basedOn w:val="SCSCOVERSUBTITLE"/>
    <w:link w:val="SCSHeading2Char"/>
    <w:qFormat/>
    <w:rsid w:val="00D42C2B"/>
  </w:style>
  <w:style w:type="paragraph" w:customStyle="1" w:styleId="SCSHeading3">
    <w:name w:val="SCS Heading 3"/>
    <w:basedOn w:val="Normal"/>
    <w:link w:val="SCSHeading3Char"/>
    <w:qFormat/>
    <w:rsid w:val="00D42C2B"/>
    <w:rPr>
      <w:rFonts w:ascii="Lexend Light" w:hAnsi="Lexend Light"/>
      <w:sz w:val="24"/>
      <w:szCs w:val="24"/>
    </w:rPr>
  </w:style>
  <w:style w:type="character" w:customStyle="1" w:styleId="SCSHeading2Char">
    <w:name w:val="SCS Heading 2 Char"/>
    <w:basedOn w:val="DefaultParagraphFont"/>
    <w:link w:val="SCSHeading2"/>
    <w:rsid w:val="00D42C2B"/>
    <w:rPr>
      <w:rFonts w:ascii="Lexend Medium" w:hAnsi="Lexend Medium"/>
      <w:sz w:val="28"/>
      <w:szCs w:val="28"/>
      <w:bdr w:val="none" w:sz="0" w:space="0" w:color="auto" w:frame="1"/>
    </w:rPr>
  </w:style>
  <w:style w:type="paragraph" w:styleId="IntenseQuote">
    <w:name w:val="Intense Quote"/>
    <w:aliases w:val="SCS Intense quote"/>
    <w:basedOn w:val="Normal"/>
    <w:next w:val="Normal"/>
    <w:link w:val="IntenseQuoteChar"/>
    <w:uiPriority w:val="30"/>
    <w:qFormat/>
    <w:rsid w:val="006F052D"/>
    <w:pPr>
      <w:pBdr>
        <w:top w:val="single" w:sz="4" w:space="10" w:color="ED5C5A"/>
        <w:bottom w:val="single" w:sz="4" w:space="1" w:color="ED5C5A"/>
      </w:pBdr>
      <w:spacing w:before="360" w:after="360"/>
      <w:ind w:left="864" w:right="864"/>
      <w:jc w:val="center"/>
    </w:pPr>
    <w:rPr>
      <w:rFonts w:ascii="Lexend Medium" w:hAnsi="Lexend Medium"/>
      <w:iCs/>
      <w:color w:val="243D4D"/>
    </w:rPr>
  </w:style>
  <w:style w:type="character" w:customStyle="1" w:styleId="SCSHeading3Char">
    <w:name w:val="SCS Heading 3 Char"/>
    <w:basedOn w:val="SCSHeading1Char"/>
    <w:link w:val="SCSHeading3"/>
    <w:rsid w:val="00D42C2B"/>
    <w:rPr>
      <w:rFonts w:ascii="Lexend Light" w:hAnsi="Lexend Light"/>
      <w:sz w:val="24"/>
      <w:szCs w:val="24"/>
    </w:rPr>
  </w:style>
  <w:style w:type="character" w:customStyle="1" w:styleId="IntenseQuoteChar">
    <w:name w:val="Intense Quote Char"/>
    <w:aliases w:val="SCS Intense quote Char"/>
    <w:basedOn w:val="DefaultParagraphFont"/>
    <w:link w:val="IntenseQuote"/>
    <w:uiPriority w:val="30"/>
    <w:rsid w:val="006F052D"/>
    <w:rPr>
      <w:rFonts w:ascii="Lexend Medium" w:hAnsi="Lexend Medium"/>
      <w:iCs/>
      <w:color w:val="243D4D"/>
    </w:rPr>
  </w:style>
  <w:style w:type="paragraph" w:customStyle="1" w:styleId="SCSCOVERTITLE">
    <w:name w:val="SCS COVER TITLE"/>
    <w:basedOn w:val="TOCHeading"/>
    <w:link w:val="SCSCOVERTITLEChar"/>
    <w:qFormat/>
    <w:rsid w:val="00D42C2B"/>
    <w:rPr>
      <w:rFonts w:ascii="Lexend Medium" w:hAnsi="Lexend Medium"/>
      <w:b/>
      <w:bCs/>
      <w:caps/>
      <w:color w:val="243D4D"/>
      <w:sz w:val="52"/>
      <w:szCs w:val="48"/>
    </w:rPr>
  </w:style>
  <w:style w:type="paragraph" w:customStyle="1" w:styleId="SCSCOVERSUBTITLE">
    <w:name w:val="SCS COVER SUBTITLE"/>
    <w:basedOn w:val="Normal"/>
    <w:link w:val="SCSCOVERSUBTITLEChar"/>
    <w:qFormat/>
    <w:rsid w:val="00A8341D"/>
    <w:rPr>
      <w:rFonts w:ascii="Lexend Medium" w:hAnsi="Lexend Medium"/>
      <w:sz w:val="28"/>
      <w:szCs w:val="28"/>
      <w:bdr w:val="none" w:sz="0" w:space="0" w:color="auto" w:frame="1"/>
    </w:rPr>
  </w:style>
  <w:style w:type="character" w:customStyle="1" w:styleId="TOCHeadingChar">
    <w:name w:val="TOC Heading Char"/>
    <w:basedOn w:val="Heading1Char"/>
    <w:link w:val="TOCHeading"/>
    <w:uiPriority w:val="39"/>
    <w:rsid w:val="003E627D"/>
    <w:rPr>
      <w:rFonts w:asciiTheme="majorHAnsi" w:eastAsiaTheme="majorEastAsia" w:hAnsiTheme="majorHAnsi" w:cstheme="majorBidi"/>
      <w:color w:val="DC1A18" w:themeColor="accent1" w:themeShade="BF"/>
      <w:kern w:val="0"/>
      <w:sz w:val="32"/>
      <w:szCs w:val="32"/>
      <w:lang w:val="en-US"/>
      <w14:ligatures w14:val="none"/>
    </w:rPr>
  </w:style>
  <w:style w:type="character" w:customStyle="1" w:styleId="SCSCOVERTITLEChar">
    <w:name w:val="SCS COVER TITLE Char"/>
    <w:basedOn w:val="TOCHeadingChar"/>
    <w:link w:val="SCSCOVERTITLE"/>
    <w:rsid w:val="00D42C2B"/>
    <w:rPr>
      <w:rFonts w:ascii="Lexend Medium" w:eastAsiaTheme="majorEastAsia" w:hAnsi="Lexend Medium" w:cstheme="majorBidi"/>
      <w:b/>
      <w:bCs/>
      <w:caps/>
      <w:color w:val="243D4D"/>
      <w:kern w:val="0"/>
      <w:sz w:val="52"/>
      <w:szCs w:val="48"/>
      <w:lang w:val="en-US"/>
      <w14:ligatures w14:val="none"/>
    </w:rPr>
  </w:style>
  <w:style w:type="paragraph" w:styleId="ListParagraph">
    <w:name w:val="List Paragraph"/>
    <w:basedOn w:val="Normal"/>
    <w:link w:val="ListParagraphChar"/>
    <w:uiPriority w:val="34"/>
    <w:qFormat/>
    <w:rsid w:val="003E627D"/>
    <w:pPr>
      <w:ind w:left="720"/>
      <w:contextualSpacing/>
    </w:pPr>
  </w:style>
  <w:style w:type="character" w:customStyle="1" w:styleId="SCSCOVERSUBTITLEChar">
    <w:name w:val="SCS COVER SUBTITLE Char"/>
    <w:basedOn w:val="SCSHeading2Char"/>
    <w:link w:val="SCSCOVERSUBTITLE"/>
    <w:rsid w:val="00A8341D"/>
    <w:rPr>
      <w:rFonts w:ascii="Lexend Medium" w:hAnsi="Lexend Medium"/>
      <w:color w:val="ED5C5A"/>
      <w:sz w:val="28"/>
      <w:szCs w:val="28"/>
      <w:bdr w:val="none" w:sz="0" w:space="0" w:color="auto" w:frame="1"/>
    </w:rPr>
  </w:style>
  <w:style w:type="paragraph" w:customStyle="1" w:styleId="SCSBulletpoints">
    <w:name w:val="SCS Bullet points"/>
    <w:basedOn w:val="ListParagraph"/>
    <w:link w:val="SCSBulletpointsChar"/>
    <w:qFormat/>
    <w:rsid w:val="00D42C2B"/>
    <w:pPr>
      <w:numPr>
        <w:numId w:val="3"/>
      </w:numPr>
      <w:ind w:left="714" w:hanging="357"/>
    </w:pPr>
    <w:rPr>
      <w:rFonts w:ascii="Lexend Light" w:hAnsi="Lexend Light"/>
    </w:rPr>
  </w:style>
  <w:style w:type="character" w:customStyle="1" w:styleId="ListParagraphChar">
    <w:name w:val="List Paragraph Char"/>
    <w:basedOn w:val="DefaultParagraphFont"/>
    <w:link w:val="ListParagraph"/>
    <w:uiPriority w:val="34"/>
    <w:rsid w:val="003E627D"/>
  </w:style>
  <w:style w:type="character" w:customStyle="1" w:styleId="SCSBulletpointsChar">
    <w:name w:val="SCS Bullet points Char"/>
    <w:basedOn w:val="ListParagraphChar"/>
    <w:link w:val="SCSBulletpoints"/>
    <w:rsid w:val="00D42C2B"/>
    <w:rPr>
      <w:rFonts w:ascii="Lexend Light" w:hAnsi="Lexend Light"/>
    </w:rPr>
  </w:style>
  <w:style w:type="paragraph" w:customStyle="1" w:styleId="paragraph">
    <w:name w:val="paragraph"/>
    <w:basedOn w:val="Normal"/>
    <w:rsid w:val="00A834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8341D"/>
  </w:style>
  <w:style w:type="character" w:customStyle="1" w:styleId="eop">
    <w:name w:val="eop"/>
    <w:basedOn w:val="DefaultParagraphFont"/>
    <w:rsid w:val="00A8341D"/>
  </w:style>
  <w:style w:type="character" w:styleId="Hyperlink">
    <w:name w:val="Hyperlink"/>
    <w:basedOn w:val="DefaultParagraphFont"/>
    <w:uiPriority w:val="99"/>
    <w:unhideWhenUsed/>
    <w:rsid w:val="009E4762"/>
    <w:rPr>
      <w:color w:val="0563C1" w:themeColor="hyperlink"/>
      <w:u w:val="single"/>
    </w:rPr>
  </w:style>
  <w:style w:type="paragraph" w:styleId="NoSpacing">
    <w:name w:val="No Spacing"/>
    <w:uiPriority w:val="1"/>
    <w:qFormat/>
    <w:rsid w:val="009E4762"/>
    <w:pPr>
      <w:spacing w:after="0" w:line="240" w:lineRule="auto"/>
    </w:pPr>
    <w:rPr>
      <w:rFonts w:eastAsiaTheme="minorEastAsia"/>
      <w:kern w:val="0"/>
      <w:lang w:val="en-US"/>
      <w14:ligatures w14:val="none"/>
    </w:rPr>
  </w:style>
  <w:style w:type="paragraph" w:customStyle="1" w:styleId="xparagraph">
    <w:name w:val="x_paragraph"/>
    <w:basedOn w:val="Normal"/>
    <w:rsid w:val="009E476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PlaceholderText">
    <w:name w:val="Placeholder Text"/>
    <w:basedOn w:val="DefaultParagraphFont"/>
    <w:uiPriority w:val="99"/>
    <w:semiHidden/>
    <w:rsid w:val="009E4762"/>
    <w:rPr>
      <w:color w:val="808080"/>
    </w:rPr>
  </w:style>
  <w:style w:type="table" w:styleId="TableGrid">
    <w:name w:val="Table Grid"/>
    <w:basedOn w:val="TableNormal"/>
    <w:uiPriority w:val="39"/>
    <w:rsid w:val="009E4762"/>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E4762"/>
    <w:rPr>
      <w:color w:val="605E5C"/>
      <w:shd w:val="clear" w:color="auto" w:fill="E1DFDD"/>
    </w:rPr>
  </w:style>
  <w:style w:type="paragraph" w:styleId="Header">
    <w:name w:val="header"/>
    <w:basedOn w:val="Normal"/>
    <w:link w:val="HeaderChar"/>
    <w:uiPriority w:val="99"/>
    <w:unhideWhenUsed/>
    <w:rsid w:val="00D86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53D"/>
    <w:rPr>
      <w:rFonts w:eastAsiaTheme="minorEastAsia"/>
      <w:kern w:val="0"/>
      <w:lang w:val="en-US"/>
      <w14:ligatures w14:val="none"/>
    </w:rPr>
  </w:style>
  <w:style w:type="paragraph" w:styleId="Footer">
    <w:name w:val="footer"/>
    <w:basedOn w:val="Normal"/>
    <w:link w:val="FooterChar"/>
    <w:uiPriority w:val="99"/>
    <w:unhideWhenUsed/>
    <w:rsid w:val="00D86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53D"/>
    <w:rPr>
      <w:rFonts w:eastAsiaTheme="minorEastAsia"/>
      <w:kern w:val="0"/>
      <w:lang w:val="en-US"/>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 w:type="character" w:customStyle="1" w:styleId="size">
    <w:name w:val="size"/>
    <w:basedOn w:val="DefaultParagraphFont"/>
    <w:rsid w:val="00AC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799">
      <w:bodyDiv w:val="1"/>
      <w:marLeft w:val="0"/>
      <w:marRight w:val="0"/>
      <w:marTop w:val="0"/>
      <w:marBottom w:val="0"/>
      <w:divBdr>
        <w:top w:val="none" w:sz="0" w:space="0" w:color="auto"/>
        <w:left w:val="none" w:sz="0" w:space="0" w:color="auto"/>
        <w:bottom w:val="none" w:sz="0" w:space="0" w:color="auto"/>
        <w:right w:val="none" w:sz="0" w:space="0" w:color="auto"/>
      </w:divBdr>
    </w:div>
    <w:div w:id="269506265">
      <w:bodyDiv w:val="1"/>
      <w:marLeft w:val="0"/>
      <w:marRight w:val="0"/>
      <w:marTop w:val="0"/>
      <w:marBottom w:val="0"/>
      <w:divBdr>
        <w:top w:val="none" w:sz="0" w:space="0" w:color="auto"/>
        <w:left w:val="none" w:sz="0" w:space="0" w:color="auto"/>
        <w:bottom w:val="none" w:sz="0" w:space="0" w:color="auto"/>
        <w:right w:val="none" w:sz="0" w:space="0" w:color="auto"/>
      </w:divBdr>
      <w:divsChild>
        <w:div w:id="1290428913">
          <w:marLeft w:val="0"/>
          <w:marRight w:val="0"/>
          <w:marTop w:val="0"/>
          <w:marBottom w:val="0"/>
          <w:divBdr>
            <w:top w:val="none" w:sz="0" w:space="0" w:color="auto"/>
            <w:left w:val="none" w:sz="0" w:space="0" w:color="auto"/>
            <w:bottom w:val="none" w:sz="0" w:space="0" w:color="auto"/>
            <w:right w:val="none" w:sz="0" w:space="0" w:color="auto"/>
          </w:divBdr>
        </w:div>
        <w:div w:id="1293900184">
          <w:marLeft w:val="0"/>
          <w:marRight w:val="0"/>
          <w:marTop w:val="0"/>
          <w:marBottom w:val="0"/>
          <w:divBdr>
            <w:top w:val="none" w:sz="0" w:space="0" w:color="auto"/>
            <w:left w:val="none" w:sz="0" w:space="0" w:color="auto"/>
            <w:bottom w:val="none" w:sz="0" w:space="0" w:color="auto"/>
            <w:right w:val="none" w:sz="0" w:space="0" w:color="auto"/>
          </w:divBdr>
        </w:div>
        <w:div w:id="1307933843">
          <w:marLeft w:val="0"/>
          <w:marRight w:val="0"/>
          <w:marTop w:val="0"/>
          <w:marBottom w:val="0"/>
          <w:divBdr>
            <w:top w:val="none" w:sz="0" w:space="0" w:color="auto"/>
            <w:left w:val="none" w:sz="0" w:space="0" w:color="auto"/>
            <w:bottom w:val="none" w:sz="0" w:space="0" w:color="auto"/>
            <w:right w:val="none" w:sz="0" w:space="0" w:color="auto"/>
          </w:divBdr>
        </w:div>
        <w:div w:id="1333677931">
          <w:marLeft w:val="0"/>
          <w:marRight w:val="0"/>
          <w:marTop w:val="0"/>
          <w:marBottom w:val="0"/>
          <w:divBdr>
            <w:top w:val="none" w:sz="0" w:space="0" w:color="auto"/>
            <w:left w:val="none" w:sz="0" w:space="0" w:color="auto"/>
            <w:bottom w:val="none" w:sz="0" w:space="0" w:color="auto"/>
            <w:right w:val="none" w:sz="0" w:space="0" w:color="auto"/>
          </w:divBdr>
        </w:div>
        <w:div w:id="1337608924">
          <w:marLeft w:val="0"/>
          <w:marRight w:val="0"/>
          <w:marTop w:val="0"/>
          <w:marBottom w:val="0"/>
          <w:divBdr>
            <w:top w:val="none" w:sz="0" w:space="0" w:color="auto"/>
            <w:left w:val="none" w:sz="0" w:space="0" w:color="auto"/>
            <w:bottom w:val="none" w:sz="0" w:space="0" w:color="auto"/>
            <w:right w:val="none" w:sz="0" w:space="0" w:color="auto"/>
          </w:divBdr>
        </w:div>
        <w:div w:id="1859928097">
          <w:marLeft w:val="0"/>
          <w:marRight w:val="0"/>
          <w:marTop w:val="0"/>
          <w:marBottom w:val="0"/>
          <w:divBdr>
            <w:top w:val="none" w:sz="0" w:space="0" w:color="auto"/>
            <w:left w:val="none" w:sz="0" w:space="0" w:color="auto"/>
            <w:bottom w:val="none" w:sz="0" w:space="0" w:color="auto"/>
            <w:right w:val="none" w:sz="0" w:space="0" w:color="auto"/>
          </w:divBdr>
        </w:div>
        <w:div w:id="2061245408">
          <w:marLeft w:val="0"/>
          <w:marRight w:val="0"/>
          <w:marTop w:val="0"/>
          <w:marBottom w:val="0"/>
          <w:divBdr>
            <w:top w:val="none" w:sz="0" w:space="0" w:color="auto"/>
            <w:left w:val="none" w:sz="0" w:space="0" w:color="auto"/>
            <w:bottom w:val="none" w:sz="0" w:space="0" w:color="auto"/>
            <w:right w:val="none" w:sz="0" w:space="0" w:color="auto"/>
          </w:divBdr>
        </w:div>
        <w:div w:id="2120878868">
          <w:marLeft w:val="0"/>
          <w:marRight w:val="0"/>
          <w:marTop w:val="0"/>
          <w:marBottom w:val="0"/>
          <w:divBdr>
            <w:top w:val="none" w:sz="0" w:space="0" w:color="auto"/>
            <w:left w:val="none" w:sz="0" w:space="0" w:color="auto"/>
            <w:bottom w:val="none" w:sz="0" w:space="0" w:color="auto"/>
            <w:right w:val="none" w:sz="0" w:space="0" w:color="auto"/>
          </w:divBdr>
        </w:div>
      </w:divsChild>
    </w:div>
    <w:div w:id="357705316">
      <w:bodyDiv w:val="1"/>
      <w:marLeft w:val="0"/>
      <w:marRight w:val="0"/>
      <w:marTop w:val="0"/>
      <w:marBottom w:val="0"/>
      <w:divBdr>
        <w:top w:val="none" w:sz="0" w:space="0" w:color="auto"/>
        <w:left w:val="none" w:sz="0" w:space="0" w:color="auto"/>
        <w:bottom w:val="none" w:sz="0" w:space="0" w:color="auto"/>
        <w:right w:val="none" w:sz="0" w:space="0" w:color="auto"/>
      </w:divBdr>
      <w:divsChild>
        <w:div w:id="337582703">
          <w:marLeft w:val="0"/>
          <w:marRight w:val="0"/>
          <w:marTop w:val="0"/>
          <w:marBottom w:val="0"/>
          <w:divBdr>
            <w:top w:val="none" w:sz="0" w:space="0" w:color="auto"/>
            <w:left w:val="none" w:sz="0" w:space="0" w:color="auto"/>
            <w:bottom w:val="none" w:sz="0" w:space="0" w:color="auto"/>
            <w:right w:val="none" w:sz="0" w:space="0" w:color="auto"/>
          </w:divBdr>
        </w:div>
        <w:div w:id="602616012">
          <w:marLeft w:val="0"/>
          <w:marRight w:val="0"/>
          <w:marTop w:val="0"/>
          <w:marBottom w:val="0"/>
          <w:divBdr>
            <w:top w:val="none" w:sz="0" w:space="0" w:color="auto"/>
            <w:left w:val="none" w:sz="0" w:space="0" w:color="auto"/>
            <w:bottom w:val="none" w:sz="0" w:space="0" w:color="auto"/>
            <w:right w:val="none" w:sz="0" w:space="0" w:color="auto"/>
          </w:divBdr>
        </w:div>
        <w:div w:id="1059324512">
          <w:marLeft w:val="0"/>
          <w:marRight w:val="0"/>
          <w:marTop w:val="0"/>
          <w:marBottom w:val="0"/>
          <w:divBdr>
            <w:top w:val="none" w:sz="0" w:space="0" w:color="auto"/>
            <w:left w:val="none" w:sz="0" w:space="0" w:color="auto"/>
            <w:bottom w:val="none" w:sz="0" w:space="0" w:color="auto"/>
            <w:right w:val="none" w:sz="0" w:space="0" w:color="auto"/>
          </w:divBdr>
        </w:div>
        <w:div w:id="1560747535">
          <w:marLeft w:val="0"/>
          <w:marRight w:val="0"/>
          <w:marTop w:val="0"/>
          <w:marBottom w:val="0"/>
          <w:divBdr>
            <w:top w:val="none" w:sz="0" w:space="0" w:color="auto"/>
            <w:left w:val="none" w:sz="0" w:space="0" w:color="auto"/>
            <w:bottom w:val="none" w:sz="0" w:space="0" w:color="auto"/>
            <w:right w:val="none" w:sz="0" w:space="0" w:color="auto"/>
          </w:divBdr>
        </w:div>
      </w:divsChild>
    </w:div>
    <w:div w:id="394667711">
      <w:bodyDiv w:val="1"/>
      <w:marLeft w:val="0"/>
      <w:marRight w:val="0"/>
      <w:marTop w:val="0"/>
      <w:marBottom w:val="0"/>
      <w:divBdr>
        <w:top w:val="none" w:sz="0" w:space="0" w:color="auto"/>
        <w:left w:val="none" w:sz="0" w:space="0" w:color="auto"/>
        <w:bottom w:val="none" w:sz="0" w:space="0" w:color="auto"/>
        <w:right w:val="none" w:sz="0" w:space="0" w:color="auto"/>
      </w:divBdr>
    </w:div>
    <w:div w:id="629551123">
      <w:bodyDiv w:val="1"/>
      <w:marLeft w:val="0"/>
      <w:marRight w:val="0"/>
      <w:marTop w:val="0"/>
      <w:marBottom w:val="0"/>
      <w:divBdr>
        <w:top w:val="none" w:sz="0" w:space="0" w:color="auto"/>
        <w:left w:val="none" w:sz="0" w:space="0" w:color="auto"/>
        <w:bottom w:val="none" w:sz="0" w:space="0" w:color="auto"/>
        <w:right w:val="none" w:sz="0" w:space="0" w:color="auto"/>
      </w:divBdr>
    </w:div>
    <w:div w:id="891430215">
      <w:bodyDiv w:val="1"/>
      <w:marLeft w:val="0"/>
      <w:marRight w:val="0"/>
      <w:marTop w:val="0"/>
      <w:marBottom w:val="0"/>
      <w:divBdr>
        <w:top w:val="none" w:sz="0" w:space="0" w:color="auto"/>
        <w:left w:val="none" w:sz="0" w:space="0" w:color="auto"/>
        <w:bottom w:val="none" w:sz="0" w:space="0" w:color="auto"/>
        <w:right w:val="none" w:sz="0" w:space="0" w:color="auto"/>
      </w:divBdr>
      <w:divsChild>
        <w:div w:id="186018375">
          <w:marLeft w:val="0"/>
          <w:marRight w:val="0"/>
          <w:marTop w:val="0"/>
          <w:marBottom w:val="0"/>
          <w:divBdr>
            <w:top w:val="none" w:sz="0" w:space="0" w:color="auto"/>
            <w:left w:val="none" w:sz="0" w:space="0" w:color="auto"/>
            <w:bottom w:val="none" w:sz="0" w:space="0" w:color="auto"/>
            <w:right w:val="none" w:sz="0" w:space="0" w:color="auto"/>
          </w:divBdr>
        </w:div>
        <w:div w:id="952631693">
          <w:marLeft w:val="0"/>
          <w:marRight w:val="0"/>
          <w:marTop w:val="0"/>
          <w:marBottom w:val="0"/>
          <w:divBdr>
            <w:top w:val="none" w:sz="0" w:space="0" w:color="auto"/>
            <w:left w:val="none" w:sz="0" w:space="0" w:color="auto"/>
            <w:bottom w:val="none" w:sz="0" w:space="0" w:color="auto"/>
            <w:right w:val="none" w:sz="0" w:space="0" w:color="auto"/>
          </w:divBdr>
        </w:div>
        <w:div w:id="1079715681">
          <w:marLeft w:val="0"/>
          <w:marRight w:val="0"/>
          <w:marTop w:val="0"/>
          <w:marBottom w:val="0"/>
          <w:divBdr>
            <w:top w:val="none" w:sz="0" w:space="0" w:color="auto"/>
            <w:left w:val="none" w:sz="0" w:space="0" w:color="auto"/>
            <w:bottom w:val="none" w:sz="0" w:space="0" w:color="auto"/>
            <w:right w:val="none" w:sz="0" w:space="0" w:color="auto"/>
          </w:divBdr>
        </w:div>
        <w:div w:id="1554777180">
          <w:marLeft w:val="0"/>
          <w:marRight w:val="0"/>
          <w:marTop w:val="0"/>
          <w:marBottom w:val="0"/>
          <w:divBdr>
            <w:top w:val="none" w:sz="0" w:space="0" w:color="auto"/>
            <w:left w:val="none" w:sz="0" w:space="0" w:color="auto"/>
            <w:bottom w:val="none" w:sz="0" w:space="0" w:color="auto"/>
            <w:right w:val="none" w:sz="0" w:space="0" w:color="auto"/>
          </w:divBdr>
        </w:div>
      </w:divsChild>
    </w:div>
    <w:div w:id="1159930874">
      <w:bodyDiv w:val="1"/>
      <w:marLeft w:val="0"/>
      <w:marRight w:val="0"/>
      <w:marTop w:val="0"/>
      <w:marBottom w:val="0"/>
      <w:divBdr>
        <w:top w:val="none" w:sz="0" w:space="0" w:color="auto"/>
        <w:left w:val="none" w:sz="0" w:space="0" w:color="auto"/>
        <w:bottom w:val="none" w:sz="0" w:space="0" w:color="auto"/>
        <w:right w:val="none" w:sz="0" w:space="0" w:color="auto"/>
      </w:divBdr>
      <w:divsChild>
        <w:div w:id="1750271235">
          <w:marLeft w:val="0"/>
          <w:marRight w:val="0"/>
          <w:marTop w:val="0"/>
          <w:marBottom w:val="0"/>
          <w:divBdr>
            <w:top w:val="none" w:sz="0" w:space="0" w:color="auto"/>
            <w:left w:val="none" w:sz="0" w:space="0" w:color="auto"/>
            <w:bottom w:val="none" w:sz="0" w:space="0" w:color="auto"/>
            <w:right w:val="none" w:sz="0" w:space="0" w:color="auto"/>
          </w:divBdr>
        </w:div>
        <w:div w:id="1988898585">
          <w:marLeft w:val="0"/>
          <w:marRight w:val="0"/>
          <w:marTop w:val="0"/>
          <w:marBottom w:val="0"/>
          <w:divBdr>
            <w:top w:val="none" w:sz="0" w:space="0" w:color="auto"/>
            <w:left w:val="none" w:sz="0" w:space="0" w:color="auto"/>
            <w:bottom w:val="none" w:sz="0" w:space="0" w:color="auto"/>
            <w:right w:val="none" w:sz="0" w:space="0" w:color="auto"/>
          </w:divBdr>
        </w:div>
      </w:divsChild>
    </w:div>
    <w:div w:id="1172791694">
      <w:bodyDiv w:val="1"/>
      <w:marLeft w:val="0"/>
      <w:marRight w:val="0"/>
      <w:marTop w:val="0"/>
      <w:marBottom w:val="0"/>
      <w:divBdr>
        <w:top w:val="none" w:sz="0" w:space="0" w:color="auto"/>
        <w:left w:val="none" w:sz="0" w:space="0" w:color="auto"/>
        <w:bottom w:val="none" w:sz="0" w:space="0" w:color="auto"/>
        <w:right w:val="none" w:sz="0" w:space="0" w:color="auto"/>
      </w:divBdr>
      <w:divsChild>
        <w:div w:id="221643438">
          <w:marLeft w:val="0"/>
          <w:marRight w:val="0"/>
          <w:marTop w:val="0"/>
          <w:marBottom w:val="0"/>
          <w:divBdr>
            <w:top w:val="none" w:sz="0" w:space="0" w:color="auto"/>
            <w:left w:val="none" w:sz="0" w:space="0" w:color="auto"/>
            <w:bottom w:val="none" w:sz="0" w:space="0" w:color="auto"/>
            <w:right w:val="none" w:sz="0" w:space="0" w:color="auto"/>
          </w:divBdr>
        </w:div>
        <w:div w:id="256139859">
          <w:marLeft w:val="0"/>
          <w:marRight w:val="0"/>
          <w:marTop w:val="0"/>
          <w:marBottom w:val="0"/>
          <w:divBdr>
            <w:top w:val="none" w:sz="0" w:space="0" w:color="auto"/>
            <w:left w:val="none" w:sz="0" w:space="0" w:color="auto"/>
            <w:bottom w:val="none" w:sz="0" w:space="0" w:color="auto"/>
            <w:right w:val="none" w:sz="0" w:space="0" w:color="auto"/>
          </w:divBdr>
        </w:div>
        <w:div w:id="729421612">
          <w:marLeft w:val="0"/>
          <w:marRight w:val="0"/>
          <w:marTop w:val="0"/>
          <w:marBottom w:val="0"/>
          <w:divBdr>
            <w:top w:val="none" w:sz="0" w:space="0" w:color="auto"/>
            <w:left w:val="none" w:sz="0" w:space="0" w:color="auto"/>
            <w:bottom w:val="none" w:sz="0" w:space="0" w:color="auto"/>
            <w:right w:val="none" w:sz="0" w:space="0" w:color="auto"/>
          </w:divBdr>
        </w:div>
        <w:div w:id="1596396867">
          <w:marLeft w:val="0"/>
          <w:marRight w:val="0"/>
          <w:marTop w:val="0"/>
          <w:marBottom w:val="0"/>
          <w:divBdr>
            <w:top w:val="none" w:sz="0" w:space="0" w:color="auto"/>
            <w:left w:val="none" w:sz="0" w:space="0" w:color="auto"/>
            <w:bottom w:val="none" w:sz="0" w:space="0" w:color="auto"/>
            <w:right w:val="none" w:sz="0" w:space="0" w:color="auto"/>
          </w:divBdr>
        </w:div>
      </w:divsChild>
    </w:div>
    <w:div w:id="1236234224">
      <w:bodyDiv w:val="1"/>
      <w:marLeft w:val="0"/>
      <w:marRight w:val="0"/>
      <w:marTop w:val="0"/>
      <w:marBottom w:val="0"/>
      <w:divBdr>
        <w:top w:val="none" w:sz="0" w:space="0" w:color="auto"/>
        <w:left w:val="none" w:sz="0" w:space="0" w:color="auto"/>
        <w:bottom w:val="none" w:sz="0" w:space="0" w:color="auto"/>
        <w:right w:val="none" w:sz="0" w:space="0" w:color="auto"/>
      </w:divBdr>
    </w:div>
    <w:div w:id="1241058372">
      <w:bodyDiv w:val="1"/>
      <w:marLeft w:val="0"/>
      <w:marRight w:val="0"/>
      <w:marTop w:val="0"/>
      <w:marBottom w:val="0"/>
      <w:divBdr>
        <w:top w:val="none" w:sz="0" w:space="0" w:color="auto"/>
        <w:left w:val="none" w:sz="0" w:space="0" w:color="auto"/>
        <w:bottom w:val="none" w:sz="0" w:space="0" w:color="auto"/>
        <w:right w:val="none" w:sz="0" w:space="0" w:color="auto"/>
      </w:divBdr>
      <w:divsChild>
        <w:div w:id="475537845">
          <w:marLeft w:val="0"/>
          <w:marRight w:val="0"/>
          <w:marTop w:val="0"/>
          <w:marBottom w:val="0"/>
          <w:divBdr>
            <w:top w:val="none" w:sz="0" w:space="0" w:color="auto"/>
            <w:left w:val="none" w:sz="0" w:space="0" w:color="auto"/>
            <w:bottom w:val="none" w:sz="0" w:space="0" w:color="auto"/>
            <w:right w:val="none" w:sz="0" w:space="0" w:color="auto"/>
          </w:divBdr>
        </w:div>
        <w:div w:id="519897129">
          <w:marLeft w:val="0"/>
          <w:marRight w:val="0"/>
          <w:marTop w:val="0"/>
          <w:marBottom w:val="0"/>
          <w:divBdr>
            <w:top w:val="none" w:sz="0" w:space="0" w:color="auto"/>
            <w:left w:val="none" w:sz="0" w:space="0" w:color="auto"/>
            <w:bottom w:val="none" w:sz="0" w:space="0" w:color="auto"/>
            <w:right w:val="none" w:sz="0" w:space="0" w:color="auto"/>
          </w:divBdr>
        </w:div>
        <w:div w:id="562176497">
          <w:marLeft w:val="0"/>
          <w:marRight w:val="0"/>
          <w:marTop w:val="0"/>
          <w:marBottom w:val="0"/>
          <w:divBdr>
            <w:top w:val="none" w:sz="0" w:space="0" w:color="auto"/>
            <w:left w:val="none" w:sz="0" w:space="0" w:color="auto"/>
            <w:bottom w:val="none" w:sz="0" w:space="0" w:color="auto"/>
            <w:right w:val="none" w:sz="0" w:space="0" w:color="auto"/>
          </w:divBdr>
        </w:div>
      </w:divsChild>
    </w:div>
    <w:div w:id="1607078092">
      <w:bodyDiv w:val="1"/>
      <w:marLeft w:val="0"/>
      <w:marRight w:val="0"/>
      <w:marTop w:val="0"/>
      <w:marBottom w:val="0"/>
      <w:divBdr>
        <w:top w:val="none" w:sz="0" w:space="0" w:color="auto"/>
        <w:left w:val="none" w:sz="0" w:space="0" w:color="auto"/>
        <w:bottom w:val="none" w:sz="0" w:space="0" w:color="auto"/>
        <w:right w:val="none" w:sz="0" w:space="0" w:color="auto"/>
      </w:divBdr>
      <w:divsChild>
        <w:div w:id="191303036">
          <w:marLeft w:val="0"/>
          <w:marRight w:val="0"/>
          <w:marTop w:val="0"/>
          <w:marBottom w:val="0"/>
          <w:divBdr>
            <w:top w:val="none" w:sz="0" w:space="0" w:color="auto"/>
            <w:left w:val="none" w:sz="0" w:space="0" w:color="auto"/>
            <w:bottom w:val="none" w:sz="0" w:space="0" w:color="auto"/>
            <w:right w:val="none" w:sz="0" w:space="0" w:color="auto"/>
          </w:divBdr>
        </w:div>
        <w:div w:id="667749153">
          <w:marLeft w:val="0"/>
          <w:marRight w:val="0"/>
          <w:marTop w:val="0"/>
          <w:marBottom w:val="0"/>
          <w:divBdr>
            <w:top w:val="none" w:sz="0" w:space="0" w:color="auto"/>
            <w:left w:val="none" w:sz="0" w:space="0" w:color="auto"/>
            <w:bottom w:val="none" w:sz="0" w:space="0" w:color="auto"/>
            <w:right w:val="none" w:sz="0" w:space="0" w:color="auto"/>
          </w:divBdr>
        </w:div>
        <w:div w:id="970207707">
          <w:marLeft w:val="0"/>
          <w:marRight w:val="0"/>
          <w:marTop w:val="0"/>
          <w:marBottom w:val="0"/>
          <w:divBdr>
            <w:top w:val="none" w:sz="0" w:space="0" w:color="auto"/>
            <w:left w:val="none" w:sz="0" w:space="0" w:color="auto"/>
            <w:bottom w:val="none" w:sz="0" w:space="0" w:color="auto"/>
            <w:right w:val="none" w:sz="0" w:space="0" w:color="auto"/>
          </w:divBdr>
        </w:div>
        <w:div w:id="1015885546">
          <w:marLeft w:val="0"/>
          <w:marRight w:val="0"/>
          <w:marTop w:val="0"/>
          <w:marBottom w:val="0"/>
          <w:divBdr>
            <w:top w:val="none" w:sz="0" w:space="0" w:color="auto"/>
            <w:left w:val="none" w:sz="0" w:space="0" w:color="auto"/>
            <w:bottom w:val="none" w:sz="0" w:space="0" w:color="auto"/>
            <w:right w:val="none" w:sz="0" w:space="0" w:color="auto"/>
          </w:divBdr>
        </w:div>
        <w:div w:id="1534416181">
          <w:marLeft w:val="0"/>
          <w:marRight w:val="0"/>
          <w:marTop w:val="0"/>
          <w:marBottom w:val="0"/>
          <w:divBdr>
            <w:top w:val="none" w:sz="0" w:space="0" w:color="auto"/>
            <w:left w:val="none" w:sz="0" w:space="0" w:color="auto"/>
            <w:bottom w:val="none" w:sz="0" w:space="0" w:color="auto"/>
            <w:right w:val="none" w:sz="0" w:space="0" w:color="auto"/>
          </w:divBdr>
        </w:div>
        <w:div w:id="1674647619">
          <w:marLeft w:val="0"/>
          <w:marRight w:val="0"/>
          <w:marTop w:val="0"/>
          <w:marBottom w:val="0"/>
          <w:divBdr>
            <w:top w:val="none" w:sz="0" w:space="0" w:color="auto"/>
            <w:left w:val="none" w:sz="0" w:space="0" w:color="auto"/>
            <w:bottom w:val="none" w:sz="0" w:space="0" w:color="auto"/>
            <w:right w:val="none" w:sz="0" w:space="0" w:color="auto"/>
          </w:divBdr>
        </w:div>
        <w:div w:id="1740131106">
          <w:marLeft w:val="0"/>
          <w:marRight w:val="0"/>
          <w:marTop w:val="0"/>
          <w:marBottom w:val="0"/>
          <w:divBdr>
            <w:top w:val="none" w:sz="0" w:space="0" w:color="auto"/>
            <w:left w:val="none" w:sz="0" w:space="0" w:color="auto"/>
            <w:bottom w:val="none" w:sz="0" w:space="0" w:color="auto"/>
            <w:right w:val="none" w:sz="0" w:space="0" w:color="auto"/>
          </w:divBdr>
        </w:div>
        <w:div w:id="1855532774">
          <w:marLeft w:val="0"/>
          <w:marRight w:val="0"/>
          <w:marTop w:val="0"/>
          <w:marBottom w:val="0"/>
          <w:divBdr>
            <w:top w:val="none" w:sz="0" w:space="0" w:color="auto"/>
            <w:left w:val="none" w:sz="0" w:space="0" w:color="auto"/>
            <w:bottom w:val="none" w:sz="0" w:space="0" w:color="auto"/>
            <w:right w:val="none" w:sz="0" w:space="0" w:color="auto"/>
          </w:divBdr>
        </w:div>
      </w:divsChild>
    </w:div>
    <w:div w:id="1630626710">
      <w:bodyDiv w:val="1"/>
      <w:marLeft w:val="0"/>
      <w:marRight w:val="0"/>
      <w:marTop w:val="0"/>
      <w:marBottom w:val="0"/>
      <w:divBdr>
        <w:top w:val="none" w:sz="0" w:space="0" w:color="auto"/>
        <w:left w:val="none" w:sz="0" w:space="0" w:color="auto"/>
        <w:bottom w:val="none" w:sz="0" w:space="0" w:color="auto"/>
        <w:right w:val="none" w:sz="0" w:space="0" w:color="auto"/>
      </w:divBdr>
      <w:divsChild>
        <w:div w:id="1609704613">
          <w:marLeft w:val="0"/>
          <w:marRight w:val="0"/>
          <w:marTop w:val="0"/>
          <w:marBottom w:val="0"/>
          <w:divBdr>
            <w:top w:val="none" w:sz="0" w:space="0" w:color="auto"/>
            <w:left w:val="none" w:sz="0" w:space="0" w:color="auto"/>
            <w:bottom w:val="none" w:sz="0" w:space="0" w:color="auto"/>
            <w:right w:val="none" w:sz="0" w:space="0" w:color="auto"/>
          </w:divBdr>
        </w:div>
        <w:div w:id="18758480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f@sharedcarescotland.com" TargetMode="External"/><Relationship Id="rId24" Type="http://schemas.microsoft.com/office/2020/10/relationships/intelligence" Target="intelligence2.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sharedcarescotland.sharepoint.com/sites/SharedCareScotland/Templates/SCS_word%20template%20-%20Cop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EC64B79F0845CBACEDEFC81698DBAE"/>
        <w:category>
          <w:name w:val="General"/>
          <w:gallery w:val="placeholder"/>
        </w:category>
        <w:types>
          <w:type w:val="bbPlcHdr"/>
        </w:types>
        <w:behaviors>
          <w:behavior w:val="content"/>
        </w:behaviors>
        <w:guid w:val="{782C9BB1-635F-42A2-88CE-9AEDDE12D447}"/>
      </w:docPartPr>
      <w:docPartBody>
        <w:p w:rsidR="00006EE9" w:rsidRDefault="00817F59" w:rsidP="00817F59">
          <w:pPr>
            <w:pStyle w:val="94EC64B79F0845CBACEDEFC81698DBAE"/>
          </w:pPr>
          <w:r>
            <w:rPr>
              <w:rStyle w:val="PlaceholderText"/>
            </w:rPr>
            <w:t>Click here to enter text.</w:t>
          </w:r>
        </w:p>
      </w:docPartBody>
    </w:docPart>
    <w:docPart>
      <w:docPartPr>
        <w:name w:val="F3E85FEE475E45E59D670D0DFC5A0865"/>
        <w:category>
          <w:name w:val="General"/>
          <w:gallery w:val="placeholder"/>
        </w:category>
        <w:types>
          <w:type w:val="bbPlcHdr"/>
        </w:types>
        <w:behaviors>
          <w:behavior w:val="content"/>
        </w:behaviors>
        <w:guid w:val="{7D90274E-DE20-49E4-8318-21994A841693}"/>
      </w:docPartPr>
      <w:docPartBody>
        <w:p w:rsidR="00006EE9" w:rsidRDefault="00817F59" w:rsidP="00817F59">
          <w:pPr>
            <w:pStyle w:val="F3E85FEE475E45E59D670D0DFC5A0865"/>
          </w:pPr>
          <w:r>
            <w:rPr>
              <w:rStyle w:val="PlaceholderText"/>
            </w:rPr>
            <w:t>Click here to enter text.</w:t>
          </w:r>
        </w:p>
      </w:docPartBody>
    </w:docPart>
    <w:docPart>
      <w:docPartPr>
        <w:name w:val="CD9B25F010354FE89F2E87CBEE68C40E"/>
        <w:category>
          <w:name w:val="General"/>
          <w:gallery w:val="placeholder"/>
        </w:category>
        <w:types>
          <w:type w:val="bbPlcHdr"/>
        </w:types>
        <w:behaviors>
          <w:behavior w:val="content"/>
        </w:behaviors>
        <w:guid w:val="{8F405781-71B6-43C3-A096-46C11B542CD6}"/>
      </w:docPartPr>
      <w:docPartBody>
        <w:p w:rsidR="00006EE9" w:rsidRDefault="00817F59" w:rsidP="00817F59">
          <w:pPr>
            <w:pStyle w:val="CD9B25F010354FE89F2E87CBEE68C40E"/>
          </w:pPr>
          <w:r>
            <w:rPr>
              <w:rStyle w:val="PlaceholderText"/>
            </w:rPr>
            <w:t>Click here to enter text.</w:t>
          </w:r>
        </w:p>
      </w:docPartBody>
    </w:docPart>
    <w:docPart>
      <w:docPartPr>
        <w:name w:val="BC8023B86FAC4971822D15A3B173869A"/>
        <w:category>
          <w:name w:val="General"/>
          <w:gallery w:val="placeholder"/>
        </w:category>
        <w:types>
          <w:type w:val="bbPlcHdr"/>
        </w:types>
        <w:behaviors>
          <w:behavior w:val="content"/>
        </w:behaviors>
        <w:guid w:val="{E34A14B0-2F66-4EFB-AB20-F2F2EAF01C51}"/>
      </w:docPartPr>
      <w:docPartBody>
        <w:p w:rsidR="00006EE9" w:rsidRDefault="00817F59" w:rsidP="00817F59">
          <w:pPr>
            <w:pStyle w:val="BC8023B86FAC4971822D15A3B173869A"/>
          </w:pPr>
          <w:r>
            <w:rPr>
              <w:rStyle w:val="PlaceholderText"/>
            </w:rPr>
            <w:t>Click here to enter text.</w:t>
          </w:r>
        </w:p>
      </w:docPartBody>
    </w:docPart>
    <w:docPart>
      <w:docPartPr>
        <w:name w:val="A1E11CEE5EF346CCA18B811B5DF5048D"/>
        <w:category>
          <w:name w:val="General"/>
          <w:gallery w:val="placeholder"/>
        </w:category>
        <w:types>
          <w:type w:val="bbPlcHdr"/>
        </w:types>
        <w:behaviors>
          <w:behavior w:val="content"/>
        </w:behaviors>
        <w:guid w:val="{9E4D64FD-E7CD-4615-97CE-AE6BD57F6F29}"/>
      </w:docPartPr>
      <w:docPartBody>
        <w:p w:rsidR="00006EE9" w:rsidRDefault="00817F59" w:rsidP="00817F59">
          <w:pPr>
            <w:pStyle w:val="A1E11CEE5EF346CCA18B811B5DF5048D"/>
          </w:pPr>
          <w:r>
            <w:rPr>
              <w:rStyle w:val="PlaceholderText"/>
            </w:rPr>
            <w:t>Click here to enter text.</w:t>
          </w:r>
        </w:p>
      </w:docPartBody>
    </w:docPart>
    <w:docPart>
      <w:docPartPr>
        <w:name w:val="DED3B596600B4C3588501EF84E640B97"/>
        <w:category>
          <w:name w:val="General"/>
          <w:gallery w:val="placeholder"/>
        </w:category>
        <w:types>
          <w:type w:val="bbPlcHdr"/>
        </w:types>
        <w:behaviors>
          <w:behavior w:val="content"/>
        </w:behaviors>
        <w:guid w:val="{10D66F53-6D47-4AF7-B615-21E430436B79}"/>
      </w:docPartPr>
      <w:docPartBody>
        <w:p w:rsidR="00006EE9" w:rsidRDefault="00817F59" w:rsidP="00817F59">
          <w:pPr>
            <w:pStyle w:val="DED3B596600B4C3588501EF84E640B97"/>
          </w:pPr>
          <w:r>
            <w:rPr>
              <w:rStyle w:val="PlaceholderText"/>
            </w:rPr>
            <w:t>Click here to enter text.</w:t>
          </w:r>
        </w:p>
      </w:docPartBody>
    </w:docPart>
    <w:docPart>
      <w:docPartPr>
        <w:name w:val="70BB4BFA80DD40B49F41F3C7BC7F965C"/>
        <w:category>
          <w:name w:val="General"/>
          <w:gallery w:val="placeholder"/>
        </w:category>
        <w:types>
          <w:type w:val="bbPlcHdr"/>
        </w:types>
        <w:behaviors>
          <w:behavior w:val="content"/>
        </w:behaviors>
        <w:guid w:val="{F74394C1-8E39-4DAF-ACFF-11CCEE14B27F}"/>
      </w:docPartPr>
      <w:docPartBody>
        <w:p w:rsidR="00006EE9" w:rsidRDefault="00817F59" w:rsidP="00817F59">
          <w:pPr>
            <w:pStyle w:val="70BB4BFA80DD40B49F41F3C7BC7F965C"/>
          </w:pPr>
          <w:r>
            <w:rPr>
              <w:rStyle w:val="PlaceholderText"/>
            </w:rPr>
            <w:t>Click here to enter text.</w:t>
          </w:r>
        </w:p>
      </w:docPartBody>
    </w:docPart>
    <w:docPart>
      <w:docPartPr>
        <w:name w:val="738ED8C60A38449681BB5264793F7F80"/>
        <w:category>
          <w:name w:val="General"/>
          <w:gallery w:val="placeholder"/>
        </w:category>
        <w:types>
          <w:type w:val="bbPlcHdr"/>
        </w:types>
        <w:behaviors>
          <w:behavior w:val="content"/>
        </w:behaviors>
        <w:guid w:val="{4088C91C-D2D3-4F70-BF2F-AFE0B7416B0A}"/>
      </w:docPartPr>
      <w:docPartBody>
        <w:p w:rsidR="00006EE9" w:rsidRDefault="00817F59" w:rsidP="00817F59">
          <w:pPr>
            <w:pStyle w:val="738ED8C60A38449681BB5264793F7F80"/>
          </w:pPr>
          <w:r>
            <w:rPr>
              <w:rStyle w:val="PlaceholderText"/>
            </w:rPr>
            <w:t>Click here to enter text.</w:t>
          </w:r>
        </w:p>
      </w:docPartBody>
    </w:docPart>
    <w:docPart>
      <w:docPartPr>
        <w:name w:val="AB24ECA44E314DDAA9D1E181D198152A"/>
        <w:category>
          <w:name w:val="General"/>
          <w:gallery w:val="placeholder"/>
        </w:category>
        <w:types>
          <w:type w:val="bbPlcHdr"/>
        </w:types>
        <w:behaviors>
          <w:behavior w:val="content"/>
        </w:behaviors>
        <w:guid w:val="{33E34897-0CC7-4A9B-A4E4-31AEEA88B818}"/>
      </w:docPartPr>
      <w:docPartBody>
        <w:p w:rsidR="00006EE9" w:rsidRDefault="00817F59" w:rsidP="00817F59">
          <w:pPr>
            <w:pStyle w:val="AB24ECA44E314DDAA9D1E181D198152A"/>
          </w:pPr>
          <w:r>
            <w:rPr>
              <w:rStyle w:val="PlaceholderText"/>
            </w:rPr>
            <w:t>Click here to enter text.</w:t>
          </w:r>
        </w:p>
      </w:docPartBody>
    </w:docPart>
    <w:docPart>
      <w:docPartPr>
        <w:name w:val="3CA0641075C14F238F0E056083E44547"/>
        <w:category>
          <w:name w:val="General"/>
          <w:gallery w:val="placeholder"/>
        </w:category>
        <w:types>
          <w:type w:val="bbPlcHdr"/>
        </w:types>
        <w:behaviors>
          <w:behavior w:val="content"/>
        </w:behaviors>
        <w:guid w:val="{671DC808-8E5F-4BF3-ADAB-F83B5E06B365}"/>
      </w:docPartPr>
      <w:docPartBody>
        <w:p w:rsidR="00006EE9" w:rsidRDefault="00817F59" w:rsidP="00817F59">
          <w:pPr>
            <w:pStyle w:val="3CA0641075C14F238F0E056083E44547"/>
          </w:pPr>
          <w:r>
            <w:rPr>
              <w:rStyle w:val="PlaceholderText"/>
            </w:rPr>
            <w:t>Click here to enter text.</w:t>
          </w:r>
        </w:p>
      </w:docPartBody>
    </w:docPart>
    <w:docPart>
      <w:docPartPr>
        <w:name w:val="C1C073ECA6E04E2196977D168B5820A4"/>
        <w:category>
          <w:name w:val="General"/>
          <w:gallery w:val="placeholder"/>
        </w:category>
        <w:types>
          <w:type w:val="bbPlcHdr"/>
        </w:types>
        <w:behaviors>
          <w:behavior w:val="content"/>
        </w:behaviors>
        <w:guid w:val="{9C423ED1-07D4-4795-B962-68DE1FCDA872}"/>
      </w:docPartPr>
      <w:docPartBody>
        <w:p w:rsidR="00006EE9" w:rsidRDefault="00817F59" w:rsidP="00817F59">
          <w:pPr>
            <w:pStyle w:val="C1C073ECA6E04E2196977D168B5820A4"/>
          </w:pPr>
          <w:r>
            <w:rPr>
              <w:rStyle w:val="PlaceholderText"/>
            </w:rPr>
            <w:t>Click here to enter text.</w:t>
          </w:r>
        </w:p>
      </w:docPartBody>
    </w:docPart>
    <w:docPart>
      <w:docPartPr>
        <w:name w:val="624B0DBB95214F7783DD41FF6825AE20"/>
        <w:category>
          <w:name w:val="General"/>
          <w:gallery w:val="placeholder"/>
        </w:category>
        <w:types>
          <w:type w:val="bbPlcHdr"/>
        </w:types>
        <w:behaviors>
          <w:behavior w:val="content"/>
        </w:behaviors>
        <w:guid w:val="{EC0633C8-CFCC-4465-BF69-B4C83DA2B43B}"/>
      </w:docPartPr>
      <w:docPartBody>
        <w:p w:rsidR="00006EE9" w:rsidRDefault="00817F59" w:rsidP="00817F59">
          <w:pPr>
            <w:pStyle w:val="624B0DBB95214F7783DD41FF6825AE20"/>
          </w:pPr>
          <w:r>
            <w:rPr>
              <w:rStyle w:val="PlaceholderText"/>
            </w:rPr>
            <w:t>Click here to enter text.</w:t>
          </w:r>
        </w:p>
      </w:docPartBody>
    </w:docPart>
    <w:docPart>
      <w:docPartPr>
        <w:name w:val="4965DA01BFE9421093D52868E7E0BB22"/>
        <w:category>
          <w:name w:val="General"/>
          <w:gallery w:val="placeholder"/>
        </w:category>
        <w:types>
          <w:type w:val="bbPlcHdr"/>
        </w:types>
        <w:behaviors>
          <w:behavior w:val="content"/>
        </w:behaviors>
        <w:guid w:val="{490CC1BF-A874-47BE-B6BC-FA4FFD832448}"/>
      </w:docPartPr>
      <w:docPartBody>
        <w:p w:rsidR="00006EE9" w:rsidRDefault="00817F59" w:rsidP="00817F59">
          <w:pPr>
            <w:pStyle w:val="4965DA01BFE9421093D52868E7E0BB22"/>
          </w:pPr>
          <w:r>
            <w:rPr>
              <w:rStyle w:val="PlaceholderText"/>
            </w:rPr>
            <w:t>Click here to enter text.</w:t>
          </w:r>
        </w:p>
      </w:docPartBody>
    </w:docPart>
    <w:docPart>
      <w:docPartPr>
        <w:name w:val="CF7D14A97DF545BF872B0E01E7A76073"/>
        <w:category>
          <w:name w:val="General"/>
          <w:gallery w:val="placeholder"/>
        </w:category>
        <w:types>
          <w:type w:val="bbPlcHdr"/>
        </w:types>
        <w:behaviors>
          <w:behavior w:val="content"/>
        </w:behaviors>
        <w:guid w:val="{86437089-44E3-40DC-853B-BE0640955B39}"/>
      </w:docPartPr>
      <w:docPartBody>
        <w:p w:rsidR="00006EE9" w:rsidRDefault="00817F59" w:rsidP="00817F59">
          <w:pPr>
            <w:pStyle w:val="CF7D14A97DF545BF872B0E01E7A76073"/>
          </w:pPr>
          <w:r>
            <w:rPr>
              <w:rStyle w:val="PlaceholderText"/>
            </w:rPr>
            <w:t>Click here to enter text.</w:t>
          </w:r>
        </w:p>
      </w:docPartBody>
    </w:docPart>
    <w:docPart>
      <w:docPartPr>
        <w:name w:val="FF16D2E827CA44D7B389E452857B07A4"/>
        <w:category>
          <w:name w:val="General"/>
          <w:gallery w:val="placeholder"/>
        </w:category>
        <w:types>
          <w:type w:val="bbPlcHdr"/>
        </w:types>
        <w:behaviors>
          <w:behavior w:val="content"/>
        </w:behaviors>
        <w:guid w:val="{209B2EE0-7CD5-4D6C-974F-D25EE7A1DA1D}"/>
      </w:docPartPr>
      <w:docPartBody>
        <w:p w:rsidR="00006EE9" w:rsidRDefault="00817F59" w:rsidP="00817F59">
          <w:pPr>
            <w:pStyle w:val="FF16D2E827CA44D7B389E452857B07A4"/>
          </w:pPr>
          <w:r>
            <w:rPr>
              <w:rStyle w:val="PlaceholderText"/>
            </w:rPr>
            <w:t>Click here to enter text.</w:t>
          </w:r>
        </w:p>
      </w:docPartBody>
    </w:docPart>
    <w:docPart>
      <w:docPartPr>
        <w:name w:val="37569181415B4D61ADECEEA7579FFAC8"/>
        <w:category>
          <w:name w:val="General"/>
          <w:gallery w:val="placeholder"/>
        </w:category>
        <w:types>
          <w:type w:val="bbPlcHdr"/>
        </w:types>
        <w:behaviors>
          <w:behavior w:val="content"/>
        </w:behaviors>
        <w:guid w:val="{178BEC85-7841-4FA3-A6D5-1F1B6AD612B3}"/>
      </w:docPartPr>
      <w:docPartBody>
        <w:p w:rsidR="00006EE9" w:rsidRDefault="00817F59" w:rsidP="00817F59">
          <w:pPr>
            <w:pStyle w:val="37569181415B4D61ADECEEA7579FFAC8"/>
          </w:pPr>
          <w:r>
            <w:rPr>
              <w:rStyle w:val="PlaceholderText"/>
            </w:rPr>
            <w:t>Click here to enter text.</w:t>
          </w:r>
        </w:p>
      </w:docPartBody>
    </w:docPart>
    <w:docPart>
      <w:docPartPr>
        <w:name w:val="A54717A5A52A4BA99888A272F4C7996E"/>
        <w:category>
          <w:name w:val="General"/>
          <w:gallery w:val="placeholder"/>
        </w:category>
        <w:types>
          <w:type w:val="bbPlcHdr"/>
        </w:types>
        <w:behaviors>
          <w:behavior w:val="content"/>
        </w:behaviors>
        <w:guid w:val="{ABCA8CD4-14F4-441C-B1F9-B514453E5D76}"/>
      </w:docPartPr>
      <w:docPartBody>
        <w:p w:rsidR="00006EE9" w:rsidRDefault="00817F59" w:rsidP="00817F59">
          <w:pPr>
            <w:pStyle w:val="A54717A5A52A4BA99888A272F4C7996E"/>
          </w:pPr>
          <w:r>
            <w:rPr>
              <w:rStyle w:val="PlaceholderText"/>
            </w:rPr>
            <w:t>Click here to enter text.</w:t>
          </w:r>
        </w:p>
      </w:docPartBody>
    </w:docPart>
    <w:docPart>
      <w:docPartPr>
        <w:name w:val="0CFA01CFA2344C96BEC28B3F6E8DDED6"/>
        <w:category>
          <w:name w:val="General"/>
          <w:gallery w:val="placeholder"/>
        </w:category>
        <w:types>
          <w:type w:val="bbPlcHdr"/>
        </w:types>
        <w:behaviors>
          <w:behavior w:val="content"/>
        </w:behaviors>
        <w:guid w:val="{32794D42-35DC-472C-9A7A-FE038A9325D1}"/>
      </w:docPartPr>
      <w:docPartBody>
        <w:p w:rsidR="00006EE9" w:rsidRDefault="00817F59" w:rsidP="00817F59">
          <w:pPr>
            <w:pStyle w:val="0CFA01CFA2344C96BEC28B3F6E8DDED6"/>
          </w:pPr>
          <w:r>
            <w:rPr>
              <w:rStyle w:val="PlaceholderText"/>
            </w:rPr>
            <w:t>Click here to enter text.</w:t>
          </w:r>
        </w:p>
      </w:docPartBody>
    </w:docPart>
    <w:docPart>
      <w:docPartPr>
        <w:name w:val="2E0E3ED118F84600A7FD5B082AEC17E2"/>
        <w:category>
          <w:name w:val="General"/>
          <w:gallery w:val="placeholder"/>
        </w:category>
        <w:types>
          <w:type w:val="bbPlcHdr"/>
        </w:types>
        <w:behaviors>
          <w:behavior w:val="content"/>
        </w:behaviors>
        <w:guid w:val="{501C7EAF-7D2A-4D98-A3B9-FA60A7B9CF84}"/>
      </w:docPartPr>
      <w:docPartBody>
        <w:p w:rsidR="00006EE9" w:rsidRDefault="00817F59" w:rsidP="00817F59">
          <w:pPr>
            <w:pStyle w:val="2E0E3ED118F84600A7FD5B082AEC17E2"/>
          </w:pPr>
          <w:r>
            <w:rPr>
              <w:rStyle w:val="PlaceholderText"/>
            </w:rPr>
            <w:t>Type no.</w:t>
          </w:r>
        </w:p>
      </w:docPartBody>
    </w:docPart>
    <w:docPart>
      <w:docPartPr>
        <w:name w:val="2241E4FC65B74964AB5B7AA1F663E063"/>
        <w:category>
          <w:name w:val="General"/>
          <w:gallery w:val="placeholder"/>
        </w:category>
        <w:types>
          <w:type w:val="bbPlcHdr"/>
        </w:types>
        <w:behaviors>
          <w:behavior w:val="content"/>
        </w:behaviors>
        <w:guid w:val="{93FF0535-452F-4ED5-B993-BA764B13AA5B}"/>
      </w:docPartPr>
      <w:docPartBody>
        <w:p w:rsidR="00006EE9" w:rsidRDefault="00817F59" w:rsidP="00817F59">
          <w:pPr>
            <w:pStyle w:val="2241E4FC65B74964AB5B7AA1F663E063"/>
          </w:pPr>
          <w:r>
            <w:rPr>
              <w:rStyle w:val="PlaceholderText"/>
            </w:rPr>
            <w:t>Type no.</w:t>
          </w:r>
        </w:p>
      </w:docPartBody>
    </w:docPart>
    <w:docPart>
      <w:docPartPr>
        <w:name w:val="CCC7141EC8C7483FAB1E699979C303FD"/>
        <w:category>
          <w:name w:val="General"/>
          <w:gallery w:val="placeholder"/>
        </w:category>
        <w:types>
          <w:type w:val="bbPlcHdr"/>
        </w:types>
        <w:behaviors>
          <w:behavior w:val="content"/>
        </w:behaviors>
        <w:guid w:val="{8ABF60E4-EDC2-4F19-BB52-B098665BC0A0}"/>
      </w:docPartPr>
      <w:docPartBody>
        <w:p w:rsidR="00006EE9" w:rsidRDefault="00817F59" w:rsidP="00817F59">
          <w:pPr>
            <w:pStyle w:val="CCC7141EC8C7483FAB1E699979C303FD"/>
          </w:pPr>
          <w:r>
            <w:rPr>
              <w:rStyle w:val="PlaceholderText"/>
            </w:rPr>
            <w:t>Type no.</w:t>
          </w:r>
        </w:p>
      </w:docPartBody>
    </w:docPart>
    <w:docPart>
      <w:docPartPr>
        <w:name w:val="5F0726FB72804F6B8E7D5AEF287CB18F"/>
        <w:category>
          <w:name w:val="General"/>
          <w:gallery w:val="placeholder"/>
        </w:category>
        <w:types>
          <w:type w:val="bbPlcHdr"/>
        </w:types>
        <w:behaviors>
          <w:behavior w:val="content"/>
        </w:behaviors>
        <w:guid w:val="{C9F48867-34C5-401E-BC0F-574276DAF662}"/>
      </w:docPartPr>
      <w:docPartBody>
        <w:p w:rsidR="00006EE9" w:rsidRDefault="00817F59" w:rsidP="00817F59">
          <w:pPr>
            <w:pStyle w:val="5F0726FB72804F6B8E7D5AEF287CB18F"/>
          </w:pPr>
          <w:r>
            <w:rPr>
              <w:rStyle w:val="PlaceholderText"/>
            </w:rPr>
            <w:t>Type no.</w:t>
          </w:r>
        </w:p>
      </w:docPartBody>
    </w:docPart>
    <w:docPart>
      <w:docPartPr>
        <w:name w:val="A58161DAC83749FDA4088C33915BE8A3"/>
        <w:category>
          <w:name w:val="General"/>
          <w:gallery w:val="placeholder"/>
        </w:category>
        <w:types>
          <w:type w:val="bbPlcHdr"/>
        </w:types>
        <w:behaviors>
          <w:behavior w:val="content"/>
        </w:behaviors>
        <w:guid w:val="{020A96FC-994A-4019-8EB9-6078F369B877}"/>
      </w:docPartPr>
      <w:docPartBody>
        <w:p w:rsidR="00006EE9" w:rsidRDefault="00817F59" w:rsidP="00817F59">
          <w:pPr>
            <w:pStyle w:val="A58161DAC83749FDA4088C33915BE8A3"/>
          </w:pPr>
          <w:r>
            <w:rPr>
              <w:rStyle w:val="PlaceholderText"/>
            </w:rPr>
            <w:t>Type no.</w:t>
          </w:r>
        </w:p>
      </w:docPartBody>
    </w:docPart>
    <w:docPart>
      <w:docPartPr>
        <w:name w:val="0DA559FD51B74BC5B68292C2481E48EC"/>
        <w:category>
          <w:name w:val="General"/>
          <w:gallery w:val="placeholder"/>
        </w:category>
        <w:types>
          <w:type w:val="bbPlcHdr"/>
        </w:types>
        <w:behaviors>
          <w:behavior w:val="content"/>
        </w:behaviors>
        <w:guid w:val="{2CF67A71-4A3A-4A90-84EB-22BA7BA2C1A9}"/>
      </w:docPartPr>
      <w:docPartBody>
        <w:p w:rsidR="00006EE9" w:rsidRDefault="00817F59" w:rsidP="00817F59">
          <w:pPr>
            <w:pStyle w:val="0DA559FD51B74BC5B68292C2481E48EC"/>
          </w:pPr>
          <w:r>
            <w:rPr>
              <w:rStyle w:val="PlaceholderText"/>
            </w:rPr>
            <w:t>Type no.</w:t>
          </w:r>
        </w:p>
      </w:docPartBody>
    </w:docPart>
    <w:docPart>
      <w:docPartPr>
        <w:name w:val="67D6FA3CA85447EF87919A9426D571FD"/>
        <w:category>
          <w:name w:val="General"/>
          <w:gallery w:val="placeholder"/>
        </w:category>
        <w:types>
          <w:type w:val="bbPlcHdr"/>
        </w:types>
        <w:behaviors>
          <w:behavior w:val="content"/>
        </w:behaviors>
        <w:guid w:val="{A132554C-6613-4728-8929-F7BFA899815B}"/>
      </w:docPartPr>
      <w:docPartBody>
        <w:p w:rsidR="00006EE9" w:rsidRDefault="00817F59" w:rsidP="00817F59">
          <w:pPr>
            <w:pStyle w:val="67D6FA3CA85447EF87919A9426D571FD"/>
          </w:pPr>
          <w:r>
            <w:rPr>
              <w:rStyle w:val="PlaceholderText"/>
            </w:rPr>
            <w:t>Type no.</w:t>
          </w:r>
        </w:p>
      </w:docPartBody>
    </w:docPart>
    <w:docPart>
      <w:docPartPr>
        <w:name w:val="8BDA1495803549B098D3ADF9056D4FFF"/>
        <w:category>
          <w:name w:val="General"/>
          <w:gallery w:val="placeholder"/>
        </w:category>
        <w:types>
          <w:type w:val="bbPlcHdr"/>
        </w:types>
        <w:behaviors>
          <w:behavior w:val="content"/>
        </w:behaviors>
        <w:guid w:val="{4FB02B5D-0028-490E-B039-EF094706909C}"/>
      </w:docPartPr>
      <w:docPartBody>
        <w:p w:rsidR="00006EE9" w:rsidRDefault="00817F59" w:rsidP="00817F59">
          <w:pPr>
            <w:pStyle w:val="8BDA1495803549B098D3ADF9056D4FFF"/>
          </w:pPr>
          <w:r>
            <w:rPr>
              <w:rStyle w:val="PlaceholderText"/>
            </w:rPr>
            <w:t>Type no.</w:t>
          </w:r>
        </w:p>
      </w:docPartBody>
    </w:docPart>
    <w:docPart>
      <w:docPartPr>
        <w:name w:val="31A9B987558449788B03F40D0382D08D"/>
        <w:category>
          <w:name w:val="General"/>
          <w:gallery w:val="placeholder"/>
        </w:category>
        <w:types>
          <w:type w:val="bbPlcHdr"/>
        </w:types>
        <w:behaviors>
          <w:behavior w:val="content"/>
        </w:behaviors>
        <w:guid w:val="{C7018D8C-820D-4457-B116-4AB5DA792C58}"/>
      </w:docPartPr>
      <w:docPartBody>
        <w:p w:rsidR="00006EE9" w:rsidRDefault="00817F59" w:rsidP="00817F59">
          <w:pPr>
            <w:pStyle w:val="31A9B987558449788B03F40D0382D08D"/>
          </w:pPr>
          <w:r>
            <w:rPr>
              <w:rStyle w:val="PlaceholderText"/>
            </w:rPr>
            <w:t>Type no.</w:t>
          </w:r>
        </w:p>
      </w:docPartBody>
    </w:docPart>
    <w:docPart>
      <w:docPartPr>
        <w:name w:val="D2A2D6677843469283C1B5C4352B0F9A"/>
        <w:category>
          <w:name w:val="General"/>
          <w:gallery w:val="placeholder"/>
        </w:category>
        <w:types>
          <w:type w:val="bbPlcHdr"/>
        </w:types>
        <w:behaviors>
          <w:behavior w:val="content"/>
        </w:behaviors>
        <w:guid w:val="{54BF72EC-BAD0-4630-96B8-CD471E23A235}"/>
      </w:docPartPr>
      <w:docPartBody>
        <w:p w:rsidR="00006EE9" w:rsidRDefault="00817F59" w:rsidP="00817F59">
          <w:pPr>
            <w:pStyle w:val="D2A2D6677843469283C1B5C4352B0F9A"/>
          </w:pPr>
          <w:r>
            <w:rPr>
              <w:rStyle w:val="PlaceholderText"/>
            </w:rPr>
            <w:t>Type no.</w:t>
          </w:r>
        </w:p>
      </w:docPartBody>
    </w:docPart>
    <w:docPart>
      <w:docPartPr>
        <w:name w:val="43D2DC93A03D4890AABC97CB8D3704C7"/>
        <w:category>
          <w:name w:val="General"/>
          <w:gallery w:val="placeholder"/>
        </w:category>
        <w:types>
          <w:type w:val="bbPlcHdr"/>
        </w:types>
        <w:behaviors>
          <w:behavior w:val="content"/>
        </w:behaviors>
        <w:guid w:val="{B1354A20-D917-4BB8-9755-472EB3FC2CC1}"/>
      </w:docPartPr>
      <w:docPartBody>
        <w:p w:rsidR="00006EE9" w:rsidRDefault="00817F59" w:rsidP="00817F59">
          <w:pPr>
            <w:pStyle w:val="43D2DC93A03D4890AABC97CB8D3704C7"/>
          </w:pPr>
          <w:r>
            <w:rPr>
              <w:rStyle w:val="PlaceholderText"/>
            </w:rPr>
            <w:t>Type no.</w:t>
          </w:r>
        </w:p>
      </w:docPartBody>
    </w:docPart>
    <w:docPart>
      <w:docPartPr>
        <w:name w:val="FD9E479FB81B48BD925AF61EC239B5A8"/>
        <w:category>
          <w:name w:val="General"/>
          <w:gallery w:val="placeholder"/>
        </w:category>
        <w:types>
          <w:type w:val="bbPlcHdr"/>
        </w:types>
        <w:behaviors>
          <w:behavior w:val="content"/>
        </w:behaviors>
        <w:guid w:val="{C77805F7-4338-46C8-925D-F12A09300BAE}"/>
      </w:docPartPr>
      <w:docPartBody>
        <w:p w:rsidR="00006EE9" w:rsidRDefault="00817F59" w:rsidP="00817F59">
          <w:pPr>
            <w:pStyle w:val="FD9E479FB81B48BD925AF61EC239B5A8"/>
          </w:pPr>
          <w:r>
            <w:rPr>
              <w:rStyle w:val="PlaceholderText"/>
            </w:rPr>
            <w:t>Type no.</w:t>
          </w:r>
        </w:p>
      </w:docPartBody>
    </w:docPart>
    <w:docPart>
      <w:docPartPr>
        <w:name w:val="E8192B5C62F7481B8DBD0A20C7962F63"/>
        <w:category>
          <w:name w:val="General"/>
          <w:gallery w:val="placeholder"/>
        </w:category>
        <w:types>
          <w:type w:val="bbPlcHdr"/>
        </w:types>
        <w:behaviors>
          <w:behavior w:val="content"/>
        </w:behaviors>
        <w:guid w:val="{87669369-349E-45A5-B46E-2493B2A27B06}"/>
      </w:docPartPr>
      <w:docPartBody>
        <w:p w:rsidR="00006EE9" w:rsidRDefault="00817F59" w:rsidP="00817F59">
          <w:pPr>
            <w:pStyle w:val="E8192B5C62F7481B8DBD0A20C7962F63"/>
          </w:pPr>
          <w:r>
            <w:rPr>
              <w:rStyle w:val="PlaceholderText"/>
            </w:rPr>
            <w:t>Type no.</w:t>
          </w:r>
        </w:p>
      </w:docPartBody>
    </w:docPart>
    <w:docPart>
      <w:docPartPr>
        <w:name w:val="40100FC0A79F4C8CB66A0AE125E9FC5E"/>
        <w:category>
          <w:name w:val="General"/>
          <w:gallery w:val="placeholder"/>
        </w:category>
        <w:types>
          <w:type w:val="bbPlcHdr"/>
        </w:types>
        <w:behaviors>
          <w:behavior w:val="content"/>
        </w:behaviors>
        <w:guid w:val="{25CD1448-10E1-4B7B-B4D7-7AA26B2C112B}"/>
      </w:docPartPr>
      <w:docPartBody>
        <w:p w:rsidR="00006EE9" w:rsidRDefault="00817F59" w:rsidP="00817F59">
          <w:pPr>
            <w:pStyle w:val="40100FC0A79F4C8CB66A0AE125E9FC5E"/>
          </w:pPr>
          <w:r>
            <w:rPr>
              <w:rStyle w:val="PlaceholderText"/>
            </w:rPr>
            <w:t>Type no.</w:t>
          </w:r>
        </w:p>
      </w:docPartBody>
    </w:docPart>
    <w:docPart>
      <w:docPartPr>
        <w:name w:val="89CBFB8B424543EB9A2C3F44F2E75557"/>
        <w:category>
          <w:name w:val="General"/>
          <w:gallery w:val="placeholder"/>
        </w:category>
        <w:types>
          <w:type w:val="bbPlcHdr"/>
        </w:types>
        <w:behaviors>
          <w:behavior w:val="content"/>
        </w:behaviors>
        <w:guid w:val="{E9460677-B991-430F-9FD0-6522637AF8EE}"/>
      </w:docPartPr>
      <w:docPartBody>
        <w:p w:rsidR="00006EE9" w:rsidRDefault="00817F59" w:rsidP="00817F59">
          <w:pPr>
            <w:pStyle w:val="89CBFB8B424543EB9A2C3F44F2E75557"/>
          </w:pPr>
          <w:r>
            <w:rPr>
              <w:rStyle w:val="PlaceholderText"/>
            </w:rPr>
            <w:t>Type no.</w:t>
          </w:r>
        </w:p>
      </w:docPartBody>
    </w:docPart>
    <w:docPart>
      <w:docPartPr>
        <w:name w:val="FC262F2CD49243DF8D60FCB6953F25DB"/>
        <w:category>
          <w:name w:val="General"/>
          <w:gallery w:val="placeholder"/>
        </w:category>
        <w:types>
          <w:type w:val="bbPlcHdr"/>
        </w:types>
        <w:behaviors>
          <w:behavior w:val="content"/>
        </w:behaviors>
        <w:guid w:val="{88C69BA2-740F-4A78-B456-94EBAD05C872}"/>
      </w:docPartPr>
      <w:docPartBody>
        <w:p w:rsidR="00006EE9" w:rsidRDefault="00817F59" w:rsidP="00817F59">
          <w:pPr>
            <w:pStyle w:val="FC262F2CD49243DF8D60FCB6953F25DB"/>
          </w:pPr>
          <w:r>
            <w:rPr>
              <w:rStyle w:val="PlaceholderText"/>
            </w:rPr>
            <w:t>Type no.</w:t>
          </w:r>
        </w:p>
      </w:docPartBody>
    </w:docPart>
    <w:docPart>
      <w:docPartPr>
        <w:name w:val="770C3314CD91476989CAA63C6850841F"/>
        <w:category>
          <w:name w:val="General"/>
          <w:gallery w:val="placeholder"/>
        </w:category>
        <w:types>
          <w:type w:val="bbPlcHdr"/>
        </w:types>
        <w:behaviors>
          <w:behavior w:val="content"/>
        </w:behaviors>
        <w:guid w:val="{E97D6641-6EF6-4BA9-998B-93AE5F6B5240}"/>
      </w:docPartPr>
      <w:docPartBody>
        <w:p w:rsidR="00006EE9" w:rsidRDefault="00817F59" w:rsidP="00817F59">
          <w:pPr>
            <w:pStyle w:val="770C3314CD91476989CAA63C6850841F"/>
          </w:pPr>
          <w:r>
            <w:rPr>
              <w:rStyle w:val="PlaceholderText"/>
            </w:rPr>
            <w:t>Type no.</w:t>
          </w:r>
        </w:p>
      </w:docPartBody>
    </w:docPart>
    <w:docPart>
      <w:docPartPr>
        <w:name w:val="4B344A9AAC3740DC859A8437C6DDAFA7"/>
        <w:category>
          <w:name w:val="General"/>
          <w:gallery w:val="placeholder"/>
        </w:category>
        <w:types>
          <w:type w:val="bbPlcHdr"/>
        </w:types>
        <w:behaviors>
          <w:behavior w:val="content"/>
        </w:behaviors>
        <w:guid w:val="{DE02777F-42C0-4E22-B323-0C6C56715D0B}"/>
      </w:docPartPr>
      <w:docPartBody>
        <w:p w:rsidR="00006EE9" w:rsidRDefault="00817F59" w:rsidP="00817F59">
          <w:pPr>
            <w:pStyle w:val="4B344A9AAC3740DC859A8437C6DDAFA7"/>
          </w:pPr>
          <w:r>
            <w:rPr>
              <w:rStyle w:val="PlaceholderText"/>
            </w:rPr>
            <w:t>Enter £</w:t>
          </w:r>
        </w:p>
      </w:docPartBody>
    </w:docPart>
    <w:docPart>
      <w:docPartPr>
        <w:name w:val="F7EC931D399C400E89FC4C8C601765BD"/>
        <w:category>
          <w:name w:val="General"/>
          <w:gallery w:val="placeholder"/>
        </w:category>
        <w:types>
          <w:type w:val="bbPlcHdr"/>
        </w:types>
        <w:behaviors>
          <w:behavior w:val="content"/>
        </w:behaviors>
        <w:guid w:val="{35F13655-B4A0-463F-8902-9030330E4846}"/>
      </w:docPartPr>
      <w:docPartBody>
        <w:p w:rsidR="00006EE9" w:rsidRDefault="00817F59" w:rsidP="00817F59">
          <w:pPr>
            <w:pStyle w:val="F7EC931D399C400E89FC4C8C601765BD"/>
          </w:pPr>
          <w:r>
            <w:rPr>
              <w:rStyle w:val="PlaceholderText"/>
            </w:rPr>
            <w:t>Enter £</w:t>
          </w:r>
        </w:p>
      </w:docPartBody>
    </w:docPart>
    <w:docPart>
      <w:docPartPr>
        <w:name w:val="124608A05DA54DB181A93C099CD13DE4"/>
        <w:category>
          <w:name w:val="General"/>
          <w:gallery w:val="placeholder"/>
        </w:category>
        <w:types>
          <w:type w:val="bbPlcHdr"/>
        </w:types>
        <w:behaviors>
          <w:behavior w:val="content"/>
        </w:behaviors>
        <w:guid w:val="{24AAEDAD-D3B8-4489-8CBD-77EA118C49EB}"/>
      </w:docPartPr>
      <w:docPartBody>
        <w:p w:rsidR="00006EE9" w:rsidRDefault="00817F59" w:rsidP="00817F59">
          <w:pPr>
            <w:pStyle w:val="124608A05DA54DB181A93C099CD13DE4"/>
          </w:pPr>
          <w:r>
            <w:rPr>
              <w:rStyle w:val="PlaceholderText"/>
            </w:rPr>
            <w:t>Enter date</w:t>
          </w:r>
        </w:p>
      </w:docPartBody>
    </w:docPart>
    <w:docPart>
      <w:docPartPr>
        <w:name w:val="4B6EFC5FDBB9401598022B698708863A"/>
        <w:category>
          <w:name w:val="General"/>
          <w:gallery w:val="placeholder"/>
        </w:category>
        <w:types>
          <w:type w:val="bbPlcHdr"/>
        </w:types>
        <w:behaviors>
          <w:behavior w:val="content"/>
        </w:behaviors>
        <w:guid w:val="{FA4FC27E-8F9E-4DF2-B67F-61EA8FB6C93E}"/>
      </w:docPartPr>
      <w:docPartBody>
        <w:p w:rsidR="00006EE9" w:rsidRDefault="00817F59" w:rsidP="00817F59">
          <w:pPr>
            <w:pStyle w:val="4B6EFC5FDBB9401598022B698708863A"/>
          </w:pPr>
          <w:r>
            <w:rPr>
              <w:rStyle w:val="PlaceholderText"/>
            </w:rPr>
            <w:t>Enter £</w:t>
          </w:r>
        </w:p>
      </w:docPartBody>
    </w:docPart>
    <w:docPart>
      <w:docPartPr>
        <w:name w:val="6205F331086A4C15B82C36D5069C3321"/>
        <w:category>
          <w:name w:val="General"/>
          <w:gallery w:val="placeholder"/>
        </w:category>
        <w:types>
          <w:type w:val="bbPlcHdr"/>
        </w:types>
        <w:behaviors>
          <w:behavior w:val="content"/>
        </w:behaviors>
        <w:guid w:val="{3B8C9670-B260-48C9-947A-907EB6BCA061}"/>
      </w:docPartPr>
      <w:docPartBody>
        <w:p w:rsidR="00006EE9" w:rsidRDefault="00817F59" w:rsidP="00817F59">
          <w:pPr>
            <w:pStyle w:val="6205F331086A4C15B82C36D5069C3321"/>
          </w:pPr>
          <w:r>
            <w:rPr>
              <w:rStyle w:val="PlaceholderText"/>
            </w:rPr>
            <w:t>Enter £</w:t>
          </w:r>
        </w:p>
      </w:docPartBody>
    </w:docPart>
    <w:docPart>
      <w:docPartPr>
        <w:name w:val="13CBCC6F35E541DC9C93FB99EB796AE7"/>
        <w:category>
          <w:name w:val="General"/>
          <w:gallery w:val="placeholder"/>
        </w:category>
        <w:types>
          <w:type w:val="bbPlcHdr"/>
        </w:types>
        <w:behaviors>
          <w:behavior w:val="content"/>
        </w:behaviors>
        <w:guid w:val="{4D5B00A6-BF37-4CC5-8A8D-E377ABAD7554}"/>
      </w:docPartPr>
      <w:docPartBody>
        <w:p w:rsidR="00006EE9" w:rsidRDefault="00817F59" w:rsidP="00817F59">
          <w:pPr>
            <w:pStyle w:val="13CBCC6F35E541DC9C93FB99EB796AE7"/>
          </w:pPr>
          <w:r>
            <w:rPr>
              <w:rStyle w:val="PlaceholderText"/>
            </w:rPr>
            <w:t>Enter £</w:t>
          </w:r>
        </w:p>
      </w:docPartBody>
    </w:docPart>
    <w:docPart>
      <w:docPartPr>
        <w:name w:val="47400D56EE24435B92D3DE799FE44BD4"/>
        <w:category>
          <w:name w:val="General"/>
          <w:gallery w:val="placeholder"/>
        </w:category>
        <w:types>
          <w:type w:val="bbPlcHdr"/>
        </w:types>
        <w:behaviors>
          <w:behavior w:val="content"/>
        </w:behaviors>
        <w:guid w:val="{4D0DC55A-4F28-472A-AEC3-AAC4D0DDDB8E}"/>
      </w:docPartPr>
      <w:docPartBody>
        <w:p w:rsidR="00006EE9" w:rsidRDefault="00817F59" w:rsidP="00817F59">
          <w:pPr>
            <w:pStyle w:val="47400D56EE24435B92D3DE799FE44BD4"/>
          </w:pPr>
          <w:r>
            <w:rPr>
              <w:rStyle w:val="PlaceholderText"/>
            </w:rPr>
            <w:t>Enter £</w:t>
          </w:r>
        </w:p>
      </w:docPartBody>
    </w:docPart>
    <w:docPart>
      <w:docPartPr>
        <w:name w:val="3BFB6B0232C34F4F9B78E2AD14E038E4"/>
        <w:category>
          <w:name w:val="General"/>
          <w:gallery w:val="placeholder"/>
        </w:category>
        <w:types>
          <w:type w:val="bbPlcHdr"/>
        </w:types>
        <w:behaviors>
          <w:behavior w:val="content"/>
        </w:behaviors>
        <w:guid w:val="{5552B137-D868-48A8-A7BA-CFCB16D32463}"/>
      </w:docPartPr>
      <w:docPartBody>
        <w:p w:rsidR="00006EE9" w:rsidRDefault="00817F59" w:rsidP="00817F59">
          <w:pPr>
            <w:pStyle w:val="3BFB6B0232C34F4F9B78E2AD14E038E4"/>
          </w:pPr>
          <w:r>
            <w:rPr>
              <w:rStyle w:val="PlaceholderText"/>
            </w:rPr>
            <w:t>Type no.</w:t>
          </w:r>
        </w:p>
      </w:docPartBody>
    </w:docPart>
    <w:docPart>
      <w:docPartPr>
        <w:name w:val="165514499E6B45B38CE50CA296C6BFAB"/>
        <w:category>
          <w:name w:val="General"/>
          <w:gallery w:val="placeholder"/>
        </w:category>
        <w:types>
          <w:type w:val="bbPlcHdr"/>
        </w:types>
        <w:behaviors>
          <w:behavior w:val="content"/>
        </w:behaviors>
        <w:guid w:val="{800DBEBE-B272-4EB7-875C-7DB76C33E1DA}"/>
      </w:docPartPr>
      <w:docPartBody>
        <w:p w:rsidR="00006EE9" w:rsidRDefault="00817F59" w:rsidP="00817F59">
          <w:pPr>
            <w:pStyle w:val="165514499E6B45B38CE50CA296C6BFAB"/>
          </w:pPr>
          <w:r>
            <w:rPr>
              <w:rStyle w:val="PlaceholderText"/>
            </w:rPr>
            <w:t>Type no.</w:t>
          </w:r>
        </w:p>
      </w:docPartBody>
    </w:docPart>
    <w:docPart>
      <w:docPartPr>
        <w:name w:val="20CD5B1DCADE4D9CB9F6377D30911C1D"/>
        <w:category>
          <w:name w:val="General"/>
          <w:gallery w:val="placeholder"/>
        </w:category>
        <w:types>
          <w:type w:val="bbPlcHdr"/>
        </w:types>
        <w:behaviors>
          <w:behavior w:val="content"/>
        </w:behaviors>
        <w:guid w:val="{02469028-CFDD-4510-84D7-FEA5B2E93DF0}"/>
      </w:docPartPr>
      <w:docPartBody>
        <w:p w:rsidR="00006EE9" w:rsidRDefault="00817F59" w:rsidP="00817F59">
          <w:pPr>
            <w:pStyle w:val="20CD5B1DCADE4D9CB9F6377D30911C1D"/>
          </w:pPr>
          <w:r>
            <w:rPr>
              <w:rStyle w:val="PlaceholderText"/>
            </w:rPr>
            <w:t>Type no.</w:t>
          </w:r>
        </w:p>
      </w:docPartBody>
    </w:docPart>
    <w:docPart>
      <w:docPartPr>
        <w:name w:val="A8B4FE92EA21419FBA920B41BD83815D"/>
        <w:category>
          <w:name w:val="General"/>
          <w:gallery w:val="placeholder"/>
        </w:category>
        <w:types>
          <w:type w:val="bbPlcHdr"/>
        </w:types>
        <w:behaviors>
          <w:behavior w:val="content"/>
        </w:behaviors>
        <w:guid w:val="{F60FA68E-7BD4-47CF-85F5-D7141446E572}"/>
      </w:docPartPr>
      <w:docPartBody>
        <w:p w:rsidR="00E34F70" w:rsidRDefault="00E34F70" w:rsidP="00E34F70">
          <w:pPr>
            <w:pStyle w:val="A8B4FE92EA21419FBA920B41BD83815D"/>
          </w:pPr>
          <w:r>
            <w:rPr>
              <w:rStyle w:val="PlaceholderText"/>
            </w:rPr>
            <w:t>Click here to enter text.</w:t>
          </w:r>
        </w:p>
      </w:docPartBody>
    </w:docPart>
    <w:docPart>
      <w:docPartPr>
        <w:name w:val="382C0BD840724CAD96E6768217F07587"/>
        <w:category>
          <w:name w:val="General"/>
          <w:gallery w:val="placeholder"/>
        </w:category>
        <w:types>
          <w:type w:val="bbPlcHdr"/>
        </w:types>
        <w:behaviors>
          <w:behavior w:val="content"/>
        </w:behaviors>
        <w:guid w:val="{7CB7E8D9-521C-4DA8-AF99-C27E553E846C}"/>
      </w:docPartPr>
      <w:docPartBody>
        <w:p w:rsidR="007864F7" w:rsidRDefault="00BD7508" w:rsidP="00BD7508">
          <w:pPr>
            <w:pStyle w:val="382C0BD840724CAD96E6768217F07587"/>
          </w:pPr>
          <w:r>
            <w:rPr>
              <w:rStyle w:val="PlaceholderText"/>
            </w:rPr>
            <w:t>Click here to enter text.</w:t>
          </w:r>
        </w:p>
      </w:docPartBody>
    </w:docPart>
    <w:docPart>
      <w:docPartPr>
        <w:name w:val="FF831B9BDB2D4C2E931FBCBAA6F39A6C"/>
        <w:category>
          <w:name w:val="General"/>
          <w:gallery w:val="placeholder"/>
        </w:category>
        <w:types>
          <w:type w:val="bbPlcHdr"/>
        </w:types>
        <w:behaviors>
          <w:behavior w:val="content"/>
        </w:behaviors>
        <w:guid w:val="{B3F2968B-E778-4A2A-98F9-9C70720CD4F4}"/>
      </w:docPartPr>
      <w:docPartBody>
        <w:p w:rsidR="007864F7" w:rsidRDefault="00BD7508" w:rsidP="00BD7508">
          <w:pPr>
            <w:pStyle w:val="FF831B9BDB2D4C2E931FBCBAA6F39A6C"/>
          </w:pPr>
          <w:r>
            <w:rPr>
              <w:rStyle w:val="PlaceholderText"/>
            </w:rPr>
            <w:t>Click here to enter text.</w:t>
          </w:r>
        </w:p>
      </w:docPartBody>
    </w:docPart>
    <w:docPart>
      <w:docPartPr>
        <w:name w:val="B44B58601A7A4999824935CB58E524EB"/>
        <w:category>
          <w:name w:val="General"/>
          <w:gallery w:val="placeholder"/>
        </w:category>
        <w:types>
          <w:type w:val="bbPlcHdr"/>
        </w:types>
        <w:behaviors>
          <w:behavior w:val="content"/>
        </w:behaviors>
        <w:guid w:val="{46159751-4DF9-4111-A915-95910AB274E4}"/>
      </w:docPartPr>
      <w:docPartBody>
        <w:p w:rsidR="007864F7" w:rsidRDefault="00BD7508" w:rsidP="00BD7508">
          <w:pPr>
            <w:pStyle w:val="B44B58601A7A4999824935CB58E524EB"/>
          </w:pPr>
          <w:r>
            <w:rPr>
              <w:rStyle w:val="PlaceholderText"/>
            </w:rPr>
            <w:t>Click here to enter text.</w:t>
          </w:r>
        </w:p>
      </w:docPartBody>
    </w:docPart>
    <w:docPart>
      <w:docPartPr>
        <w:name w:val="9A2E77D10D0746EAB7099475774291F5"/>
        <w:category>
          <w:name w:val="General"/>
          <w:gallery w:val="placeholder"/>
        </w:category>
        <w:types>
          <w:type w:val="bbPlcHdr"/>
        </w:types>
        <w:behaviors>
          <w:behavior w:val="content"/>
        </w:behaviors>
        <w:guid w:val="{99BC3055-5241-4B0B-BE7B-61D6496347B2}"/>
      </w:docPartPr>
      <w:docPartBody>
        <w:p w:rsidR="007864F7" w:rsidRDefault="00BD7508" w:rsidP="00BD7508">
          <w:pPr>
            <w:pStyle w:val="9A2E77D10D0746EAB7099475774291F5"/>
          </w:pPr>
          <w:r>
            <w:rPr>
              <w:rStyle w:val="PlaceholderText"/>
            </w:rPr>
            <w:t>Click here to enter text.</w:t>
          </w:r>
        </w:p>
      </w:docPartBody>
    </w:docPart>
    <w:docPart>
      <w:docPartPr>
        <w:name w:val="C85F59EEE0B14EB7A39B36DF38B20746"/>
        <w:category>
          <w:name w:val="General"/>
          <w:gallery w:val="placeholder"/>
        </w:category>
        <w:types>
          <w:type w:val="bbPlcHdr"/>
        </w:types>
        <w:behaviors>
          <w:behavior w:val="content"/>
        </w:behaviors>
        <w:guid w:val="{80822858-582A-47CC-BB33-F339847306AA}"/>
      </w:docPartPr>
      <w:docPartBody>
        <w:p w:rsidR="007864F7" w:rsidRDefault="00BD7508" w:rsidP="00BD7508">
          <w:pPr>
            <w:pStyle w:val="C85F59EEE0B14EB7A39B36DF38B20746"/>
          </w:pPr>
          <w:r>
            <w:rPr>
              <w:rStyle w:val="PlaceholderText"/>
            </w:rPr>
            <w:t>Click here to enter text.</w:t>
          </w:r>
        </w:p>
      </w:docPartBody>
    </w:docPart>
    <w:docPart>
      <w:docPartPr>
        <w:name w:val="C9F06D5A93494FD3A9817A753E5117B9"/>
        <w:category>
          <w:name w:val="General"/>
          <w:gallery w:val="placeholder"/>
        </w:category>
        <w:types>
          <w:type w:val="bbPlcHdr"/>
        </w:types>
        <w:behaviors>
          <w:behavior w:val="content"/>
        </w:behaviors>
        <w:guid w:val="{7E1C5F48-33A0-43DF-BC9C-BC4D65E7D383}"/>
      </w:docPartPr>
      <w:docPartBody>
        <w:p w:rsidR="007864F7" w:rsidRDefault="00BD7508" w:rsidP="00BD7508">
          <w:pPr>
            <w:pStyle w:val="C9F06D5A93494FD3A9817A753E5117B9"/>
          </w:pPr>
          <w:r>
            <w:rPr>
              <w:rStyle w:val="PlaceholderText"/>
            </w:rPr>
            <w:t>Click here to enter text.</w:t>
          </w:r>
        </w:p>
      </w:docPartBody>
    </w:docPart>
    <w:docPart>
      <w:docPartPr>
        <w:name w:val="82E5D6AFE7D24F3C8C4BB45BB66FA065"/>
        <w:category>
          <w:name w:val="General"/>
          <w:gallery w:val="placeholder"/>
        </w:category>
        <w:types>
          <w:type w:val="bbPlcHdr"/>
        </w:types>
        <w:behaviors>
          <w:behavior w:val="content"/>
        </w:behaviors>
        <w:guid w:val="{44303377-B3A5-4A09-A6E6-895190010759}"/>
      </w:docPartPr>
      <w:docPartBody>
        <w:p w:rsidR="007864F7" w:rsidRDefault="00BD7508" w:rsidP="00BD7508">
          <w:pPr>
            <w:pStyle w:val="82E5D6AFE7D24F3C8C4BB45BB66FA065"/>
          </w:pPr>
          <w:r>
            <w:rPr>
              <w:rStyle w:val="PlaceholderText"/>
            </w:rPr>
            <w:t>Click here to enter text.</w:t>
          </w:r>
        </w:p>
      </w:docPartBody>
    </w:docPart>
    <w:docPart>
      <w:docPartPr>
        <w:name w:val="3211A0A4D9704CD4BD51697C231B035B"/>
        <w:category>
          <w:name w:val="General"/>
          <w:gallery w:val="placeholder"/>
        </w:category>
        <w:types>
          <w:type w:val="bbPlcHdr"/>
        </w:types>
        <w:behaviors>
          <w:behavior w:val="content"/>
        </w:behaviors>
        <w:guid w:val="{63452287-5B01-4D65-B66E-8E6D733B7FD5}"/>
      </w:docPartPr>
      <w:docPartBody>
        <w:p w:rsidR="007864F7" w:rsidRDefault="00BD7508" w:rsidP="00BD7508">
          <w:pPr>
            <w:pStyle w:val="3211A0A4D9704CD4BD51697C231B035B"/>
          </w:pPr>
          <w:r>
            <w:rPr>
              <w:rStyle w:val="PlaceholderText"/>
            </w:rPr>
            <w:t>Click here to enter text.</w:t>
          </w:r>
        </w:p>
      </w:docPartBody>
    </w:docPart>
    <w:docPart>
      <w:docPartPr>
        <w:name w:val="B89B97510B3E41499AEAA25FDD308F07"/>
        <w:category>
          <w:name w:val="General"/>
          <w:gallery w:val="placeholder"/>
        </w:category>
        <w:types>
          <w:type w:val="bbPlcHdr"/>
        </w:types>
        <w:behaviors>
          <w:behavior w:val="content"/>
        </w:behaviors>
        <w:guid w:val="{88AFEC28-BB4C-4161-8A46-759A519FE001}"/>
      </w:docPartPr>
      <w:docPartBody>
        <w:p w:rsidR="007864F7" w:rsidRDefault="00BD7508" w:rsidP="00BD7508">
          <w:pPr>
            <w:pStyle w:val="B89B97510B3E41499AEAA25FDD308F07"/>
          </w:pPr>
          <w:r>
            <w:rPr>
              <w:rStyle w:val="PlaceholderText"/>
            </w:rPr>
            <w:t>Click here to enter text.</w:t>
          </w:r>
        </w:p>
      </w:docPartBody>
    </w:docPart>
    <w:docPart>
      <w:docPartPr>
        <w:name w:val="27F72A75F07742BFABF6D31A3C85C371"/>
        <w:category>
          <w:name w:val="General"/>
          <w:gallery w:val="placeholder"/>
        </w:category>
        <w:types>
          <w:type w:val="bbPlcHdr"/>
        </w:types>
        <w:behaviors>
          <w:behavior w:val="content"/>
        </w:behaviors>
        <w:guid w:val="{4CF76CF4-5010-4AFB-99AC-B2331ACB786F}"/>
      </w:docPartPr>
      <w:docPartBody>
        <w:p w:rsidR="007864F7" w:rsidRDefault="00BD7508" w:rsidP="00BD7508">
          <w:pPr>
            <w:pStyle w:val="27F72A75F07742BFABF6D31A3C85C371"/>
          </w:pPr>
          <w:r>
            <w:rPr>
              <w:rStyle w:val="PlaceholderText"/>
            </w:rPr>
            <w:t>Click here to enter text.</w:t>
          </w:r>
        </w:p>
      </w:docPartBody>
    </w:docPart>
    <w:docPart>
      <w:docPartPr>
        <w:name w:val="BF3849A0C6974427A797437AB210419C"/>
        <w:category>
          <w:name w:val="General"/>
          <w:gallery w:val="placeholder"/>
        </w:category>
        <w:types>
          <w:type w:val="bbPlcHdr"/>
        </w:types>
        <w:behaviors>
          <w:behavior w:val="content"/>
        </w:behaviors>
        <w:guid w:val="{D7196826-10B9-4DE8-9DB9-D160B2E7D601}"/>
      </w:docPartPr>
      <w:docPartBody>
        <w:p w:rsidR="007864F7" w:rsidRDefault="00BD7508" w:rsidP="00BD7508">
          <w:pPr>
            <w:pStyle w:val="BF3849A0C6974427A797437AB210419C"/>
          </w:pPr>
          <w:r>
            <w:rPr>
              <w:rStyle w:val="PlaceholderText"/>
            </w:rPr>
            <w:t>Click here to enter text.</w:t>
          </w:r>
        </w:p>
      </w:docPartBody>
    </w:docPart>
    <w:docPart>
      <w:docPartPr>
        <w:name w:val="8A07274214154F00B2E72AD1C8021F6F"/>
        <w:category>
          <w:name w:val="General"/>
          <w:gallery w:val="placeholder"/>
        </w:category>
        <w:types>
          <w:type w:val="bbPlcHdr"/>
        </w:types>
        <w:behaviors>
          <w:behavior w:val="content"/>
        </w:behaviors>
        <w:guid w:val="{2EAFCC90-7162-4B2F-A378-41F6D531B680}"/>
      </w:docPartPr>
      <w:docPartBody>
        <w:p w:rsidR="007864F7" w:rsidRDefault="00BD7508" w:rsidP="00BD7508">
          <w:pPr>
            <w:pStyle w:val="8A07274214154F00B2E72AD1C8021F6F"/>
          </w:pPr>
          <w:r>
            <w:rPr>
              <w:rStyle w:val="PlaceholderText"/>
            </w:rPr>
            <w:t>Click here to enter text.</w:t>
          </w:r>
        </w:p>
      </w:docPartBody>
    </w:docPart>
    <w:docPart>
      <w:docPartPr>
        <w:name w:val="167C0D6512B34624B9938B78DA030521"/>
        <w:category>
          <w:name w:val="General"/>
          <w:gallery w:val="placeholder"/>
        </w:category>
        <w:types>
          <w:type w:val="bbPlcHdr"/>
        </w:types>
        <w:behaviors>
          <w:behavior w:val="content"/>
        </w:behaviors>
        <w:guid w:val="{447C4AC0-D6FC-45C5-BC84-E56AC5B79AC9}"/>
      </w:docPartPr>
      <w:docPartBody>
        <w:p w:rsidR="007864F7" w:rsidRDefault="00BD7508" w:rsidP="00BD7508">
          <w:pPr>
            <w:pStyle w:val="167C0D6512B34624B9938B78DA030521"/>
          </w:pPr>
          <w:r>
            <w:rPr>
              <w:rStyle w:val="PlaceholderText"/>
            </w:rPr>
            <w:t>Click here to enter text.</w:t>
          </w:r>
        </w:p>
      </w:docPartBody>
    </w:docPart>
    <w:docPart>
      <w:docPartPr>
        <w:name w:val="41742B80D0D44215B21C618C6E5EECC7"/>
        <w:category>
          <w:name w:val="General"/>
          <w:gallery w:val="placeholder"/>
        </w:category>
        <w:types>
          <w:type w:val="bbPlcHdr"/>
        </w:types>
        <w:behaviors>
          <w:behavior w:val="content"/>
        </w:behaviors>
        <w:guid w:val="{83AC1C9C-F170-4A10-95D7-78EDB43C9812}"/>
      </w:docPartPr>
      <w:docPartBody>
        <w:p w:rsidR="00FC4271" w:rsidRDefault="00F74E42" w:rsidP="00F74E42">
          <w:pPr>
            <w:pStyle w:val="41742B80D0D44215B21C618C6E5EECC7"/>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exend Medium">
    <w:altName w:val="Calibri"/>
    <w:panose1 w:val="00000000000000000000"/>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Lexend Light">
    <w:altName w:val="Calibri"/>
    <w:panose1 w:val="00000000000000000000"/>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F59"/>
    <w:rsid w:val="00006EE9"/>
    <w:rsid w:val="00017683"/>
    <w:rsid w:val="00067ED0"/>
    <w:rsid w:val="00105836"/>
    <w:rsid w:val="0011446A"/>
    <w:rsid w:val="001754A8"/>
    <w:rsid w:val="0018617C"/>
    <w:rsid w:val="001879DB"/>
    <w:rsid w:val="00190BE7"/>
    <w:rsid w:val="001B71A1"/>
    <w:rsid w:val="001D7C60"/>
    <w:rsid w:val="00223BAE"/>
    <w:rsid w:val="002521AD"/>
    <w:rsid w:val="002E4CEB"/>
    <w:rsid w:val="002E5EB6"/>
    <w:rsid w:val="0034287B"/>
    <w:rsid w:val="00453D2A"/>
    <w:rsid w:val="004A6B9B"/>
    <w:rsid w:val="004B3538"/>
    <w:rsid w:val="00657AED"/>
    <w:rsid w:val="00662171"/>
    <w:rsid w:val="00676840"/>
    <w:rsid w:val="007864F7"/>
    <w:rsid w:val="007A7573"/>
    <w:rsid w:val="00817F59"/>
    <w:rsid w:val="008269EA"/>
    <w:rsid w:val="00855484"/>
    <w:rsid w:val="0089620D"/>
    <w:rsid w:val="00902E57"/>
    <w:rsid w:val="009B11C8"/>
    <w:rsid w:val="009C4432"/>
    <w:rsid w:val="009C52DF"/>
    <w:rsid w:val="009D3624"/>
    <w:rsid w:val="00B32B61"/>
    <w:rsid w:val="00B835DC"/>
    <w:rsid w:val="00BD7508"/>
    <w:rsid w:val="00C63170"/>
    <w:rsid w:val="00CE11F9"/>
    <w:rsid w:val="00D03209"/>
    <w:rsid w:val="00D16250"/>
    <w:rsid w:val="00DC4410"/>
    <w:rsid w:val="00E34F70"/>
    <w:rsid w:val="00E417CD"/>
    <w:rsid w:val="00EC5ABD"/>
    <w:rsid w:val="00EF18DA"/>
    <w:rsid w:val="00EF70DA"/>
    <w:rsid w:val="00F51AFF"/>
    <w:rsid w:val="00F74E42"/>
    <w:rsid w:val="00F77A75"/>
    <w:rsid w:val="00F92E02"/>
    <w:rsid w:val="00FC39E6"/>
    <w:rsid w:val="00FC42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4E42"/>
  </w:style>
  <w:style w:type="paragraph" w:customStyle="1" w:styleId="94EC64B79F0845CBACEDEFC81698DBAE">
    <w:name w:val="94EC64B79F0845CBACEDEFC81698DBAE"/>
    <w:rsid w:val="00817F59"/>
  </w:style>
  <w:style w:type="paragraph" w:customStyle="1" w:styleId="F3E85FEE475E45E59D670D0DFC5A0865">
    <w:name w:val="F3E85FEE475E45E59D670D0DFC5A0865"/>
    <w:rsid w:val="00817F59"/>
  </w:style>
  <w:style w:type="paragraph" w:customStyle="1" w:styleId="CD9B25F010354FE89F2E87CBEE68C40E">
    <w:name w:val="CD9B25F010354FE89F2E87CBEE68C40E"/>
    <w:rsid w:val="00817F59"/>
  </w:style>
  <w:style w:type="paragraph" w:customStyle="1" w:styleId="BC8023B86FAC4971822D15A3B173869A">
    <w:name w:val="BC8023B86FAC4971822D15A3B173869A"/>
    <w:rsid w:val="00817F59"/>
  </w:style>
  <w:style w:type="paragraph" w:customStyle="1" w:styleId="A1E11CEE5EF346CCA18B811B5DF5048D">
    <w:name w:val="A1E11CEE5EF346CCA18B811B5DF5048D"/>
    <w:rsid w:val="00817F59"/>
  </w:style>
  <w:style w:type="paragraph" w:customStyle="1" w:styleId="DED3B596600B4C3588501EF84E640B97">
    <w:name w:val="DED3B596600B4C3588501EF84E640B97"/>
    <w:rsid w:val="00817F59"/>
  </w:style>
  <w:style w:type="paragraph" w:customStyle="1" w:styleId="70BB4BFA80DD40B49F41F3C7BC7F965C">
    <w:name w:val="70BB4BFA80DD40B49F41F3C7BC7F965C"/>
    <w:rsid w:val="00817F59"/>
  </w:style>
  <w:style w:type="paragraph" w:customStyle="1" w:styleId="738ED8C60A38449681BB5264793F7F80">
    <w:name w:val="738ED8C60A38449681BB5264793F7F80"/>
    <w:rsid w:val="00817F59"/>
  </w:style>
  <w:style w:type="paragraph" w:customStyle="1" w:styleId="AB24ECA44E314DDAA9D1E181D198152A">
    <w:name w:val="AB24ECA44E314DDAA9D1E181D198152A"/>
    <w:rsid w:val="00817F59"/>
  </w:style>
  <w:style w:type="paragraph" w:customStyle="1" w:styleId="3CA0641075C14F238F0E056083E44547">
    <w:name w:val="3CA0641075C14F238F0E056083E44547"/>
    <w:rsid w:val="00817F59"/>
  </w:style>
  <w:style w:type="paragraph" w:customStyle="1" w:styleId="C1C073ECA6E04E2196977D168B5820A4">
    <w:name w:val="C1C073ECA6E04E2196977D168B5820A4"/>
    <w:rsid w:val="00817F59"/>
  </w:style>
  <w:style w:type="paragraph" w:customStyle="1" w:styleId="624B0DBB95214F7783DD41FF6825AE20">
    <w:name w:val="624B0DBB95214F7783DD41FF6825AE20"/>
    <w:rsid w:val="00817F59"/>
  </w:style>
  <w:style w:type="paragraph" w:customStyle="1" w:styleId="4965DA01BFE9421093D52868E7E0BB22">
    <w:name w:val="4965DA01BFE9421093D52868E7E0BB22"/>
    <w:rsid w:val="00817F59"/>
  </w:style>
  <w:style w:type="paragraph" w:customStyle="1" w:styleId="CF7D14A97DF545BF872B0E01E7A76073">
    <w:name w:val="CF7D14A97DF545BF872B0E01E7A76073"/>
    <w:rsid w:val="00817F59"/>
  </w:style>
  <w:style w:type="paragraph" w:customStyle="1" w:styleId="FF16D2E827CA44D7B389E452857B07A4">
    <w:name w:val="FF16D2E827CA44D7B389E452857B07A4"/>
    <w:rsid w:val="00817F59"/>
  </w:style>
  <w:style w:type="paragraph" w:customStyle="1" w:styleId="37569181415B4D61ADECEEA7579FFAC8">
    <w:name w:val="37569181415B4D61ADECEEA7579FFAC8"/>
    <w:rsid w:val="00817F59"/>
  </w:style>
  <w:style w:type="paragraph" w:customStyle="1" w:styleId="84FDB4F9958643D5B69E31E1FA6C332D">
    <w:name w:val="84FDB4F9958643D5B69E31E1FA6C332D"/>
    <w:rsid w:val="00817F59"/>
  </w:style>
  <w:style w:type="paragraph" w:customStyle="1" w:styleId="A54717A5A52A4BA99888A272F4C7996E">
    <w:name w:val="A54717A5A52A4BA99888A272F4C7996E"/>
    <w:rsid w:val="00817F59"/>
  </w:style>
  <w:style w:type="paragraph" w:customStyle="1" w:styleId="0CFA01CFA2344C96BEC28B3F6E8DDED6">
    <w:name w:val="0CFA01CFA2344C96BEC28B3F6E8DDED6"/>
    <w:rsid w:val="00817F59"/>
  </w:style>
  <w:style w:type="paragraph" w:customStyle="1" w:styleId="59FA71DD34144FF4810B70324D9EE781">
    <w:name w:val="59FA71DD34144FF4810B70324D9EE781"/>
    <w:rsid w:val="00006EE9"/>
  </w:style>
  <w:style w:type="paragraph" w:customStyle="1" w:styleId="6007A3C972D446F3B5011AC4E1DB8902">
    <w:name w:val="6007A3C972D446F3B5011AC4E1DB8902"/>
    <w:rsid w:val="00817F59"/>
  </w:style>
  <w:style w:type="paragraph" w:customStyle="1" w:styleId="F102B74A36BE45B09D5D46A2EF63FDBA">
    <w:name w:val="F102B74A36BE45B09D5D46A2EF63FDBA"/>
    <w:rsid w:val="00817F59"/>
  </w:style>
  <w:style w:type="paragraph" w:customStyle="1" w:styleId="9867C15415034FDB94E09BDB37279265">
    <w:name w:val="9867C15415034FDB94E09BDB37279265"/>
    <w:rsid w:val="00817F59"/>
  </w:style>
  <w:style w:type="paragraph" w:customStyle="1" w:styleId="FB2AD5265603494D9A18C3745436A2F2">
    <w:name w:val="FB2AD5265603494D9A18C3745436A2F2"/>
    <w:rsid w:val="00817F59"/>
  </w:style>
  <w:style w:type="paragraph" w:customStyle="1" w:styleId="94CA1BF303B64A20B5154E333113E3F0">
    <w:name w:val="94CA1BF303B64A20B5154E333113E3F0"/>
    <w:rsid w:val="00817F59"/>
  </w:style>
  <w:style w:type="paragraph" w:customStyle="1" w:styleId="577FB7177DDC44A5A962839DBCD16D0E">
    <w:name w:val="577FB7177DDC44A5A962839DBCD16D0E"/>
    <w:rsid w:val="00817F59"/>
  </w:style>
  <w:style w:type="paragraph" w:customStyle="1" w:styleId="CFD429B999664B1C835FA6ADD9250044">
    <w:name w:val="CFD429B999664B1C835FA6ADD9250044"/>
    <w:rsid w:val="00817F59"/>
  </w:style>
  <w:style w:type="paragraph" w:customStyle="1" w:styleId="E470802C2FE54D18901C2639BB8E938D">
    <w:name w:val="E470802C2FE54D18901C2639BB8E938D"/>
    <w:rsid w:val="00817F59"/>
  </w:style>
  <w:style w:type="paragraph" w:customStyle="1" w:styleId="1675289401BF45B3A212BF69C72BCA76">
    <w:name w:val="1675289401BF45B3A212BF69C72BCA76"/>
    <w:rsid w:val="00817F59"/>
  </w:style>
  <w:style w:type="paragraph" w:customStyle="1" w:styleId="F8AF95D16D34418AA4DB11294DC39231">
    <w:name w:val="F8AF95D16D34418AA4DB11294DC39231"/>
    <w:rsid w:val="00817F59"/>
  </w:style>
  <w:style w:type="paragraph" w:customStyle="1" w:styleId="76481967D2D947228100D0E1F13504CC">
    <w:name w:val="76481967D2D947228100D0E1F13504CC"/>
    <w:rsid w:val="00817F59"/>
  </w:style>
  <w:style w:type="paragraph" w:customStyle="1" w:styleId="2E0E3ED118F84600A7FD5B082AEC17E2">
    <w:name w:val="2E0E3ED118F84600A7FD5B082AEC17E2"/>
    <w:rsid w:val="00817F59"/>
  </w:style>
  <w:style w:type="paragraph" w:customStyle="1" w:styleId="2241E4FC65B74964AB5B7AA1F663E063">
    <w:name w:val="2241E4FC65B74964AB5B7AA1F663E063"/>
    <w:rsid w:val="00817F59"/>
  </w:style>
  <w:style w:type="paragraph" w:customStyle="1" w:styleId="CCC7141EC8C7483FAB1E699979C303FD">
    <w:name w:val="CCC7141EC8C7483FAB1E699979C303FD"/>
    <w:rsid w:val="00817F59"/>
  </w:style>
  <w:style w:type="paragraph" w:customStyle="1" w:styleId="5F0726FB72804F6B8E7D5AEF287CB18F">
    <w:name w:val="5F0726FB72804F6B8E7D5AEF287CB18F"/>
    <w:rsid w:val="00817F59"/>
  </w:style>
  <w:style w:type="paragraph" w:customStyle="1" w:styleId="A58161DAC83749FDA4088C33915BE8A3">
    <w:name w:val="A58161DAC83749FDA4088C33915BE8A3"/>
    <w:rsid w:val="00817F59"/>
  </w:style>
  <w:style w:type="paragraph" w:customStyle="1" w:styleId="0DA559FD51B74BC5B68292C2481E48EC">
    <w:name w:val="0DA559FD51B74BC5B68292C2481E48EC"/>
    <w:rsid w:val="00817F59"/>
  </w:style>
  <w:style w:type="paragraph" w:customStyle="1" w:styleId="67D6FA3CA85447EF87919A9426D571FD">
    <w:name w:val="67D6FA3CA85447EF87919A9426D571FD"/>
    <w:rsid w:val="00817F59"/>
  </w:style>
  <w:style w:type="paragraph" w:customStyle="1" w:styleId="8BDA1495803549B098D3ADF9056D4FFF">
    <w:name w:val="8BDA1495803549B098D3ADF9056D4FFF"/>
    <w:rsid w:val="00817F59"/>
  </w:style>
  <w:style w:type="paragraph" w:customStyle="1" w:styleId="31A9B987558449788B03F40D0382D08D">
    <w:name w:val="31A9B987558449788B03F40D0382D08D"/>
    <w:rsid w:val="00817F59"/>
  </w:style>
  <w:style w:type="paragraph" w:customStyle="1" w:styleId="D2A2D6677843469283C1B5C4352B0F9A">
    <w:name w:val="D2A2D6677843469283C1B5C4352B0F9A"/>
    <w:rsid w:val="00817F59"/>
  </w:style>
  <w:style w:type="paragraph" w:customStyle="1" w:styleId="43D2DC93A03D4890AABC97CB8D3704C7">
    <w:name w:val="43D2DC93A03D4890AABC97CB8D3704C7"/>
    <w:rsid w:val="00817F59"/>
  </w:style>
  <w:style w:type="paragraph" w:customStyle="1" w:styleId="FD9E479FB81B48BD925AF61EC239B5A8">
    <w:name w:val="FD9E479FB81B48BD925AF61EC239B5A8"/>
    <w:rsid w:val="00817F59"/>
  </w:style>
  <w:style w:type="paragraph" w:customStyle="1" w:styleId="E8192B5C62F7481B8DBD0A20C7962F63">
    <w:name w:val="E8192B5C62F7481B8DBD0A20C7962F63"/>
    <w:rsid w:val="00817F59"/>
  </w:style>
  <w:style w:type="paragraph" w:customStyle="1" w:styleId="40100FC0A79F4C8CB66A0AE125E9FC5E">
    <w:name w:val="40100FC0A79F4C8CB66A0AE125E9FC5E"/>
    <w:rsid w:val="00817F59"/>
  </w:style>
  <w:style w:type="paragraph" w:customStyle="1" w:styleId="89CBFB8B424543EB9A2C3F44F2E75557">
    <w:name w:val="89CBFB8B424543EB9A2C3F44F2E75557"/>
    <w:rsid w:val="00817F59"/>
  </w:style>
  <w:style w:type="paragraph" w:customStyle="1" w:styleId="FC262F2CD49243DF8D60FCB6953F25DB">
    <w:name w:val="FC262F2CD49243DF8D60FCB6953F25DB"/>
    <w:rsid w:val="00817F59"/>
  </w:style>
  <w:style w:type="paragraph" w:customStyle="1" w:styleId="770C3314CD91476989CAA63C6850841F">
    <w:name w:val="770C3314CD91476989CAA63C6850841F"/>
    <w:rsid w:val="00817F59"/>
  </w:style>
  <w:style w:type="paragraph" w:customStyle="1" w:styleId="10AF73655CC54E5295926E5ABD25CB30">
    <w:name w:val="10AF73655CC54E5295926E5ABD25CB30"/>
    <w:rsid w:val="00817F59"/>
  </w:style>
  <w:style w:type="paragraph" w:customStyle="1" w:styleId="CB136884FEC74CE7A916D56793A59EC3">
    <w:name w:val="CB136884FEC74CE7A916D56793A59EC3"/>
    <w:rsid w:val="00817F59"/>
  </w:style>
  <w:style w:type="paragraph" w:customStyle="1" w:styleId="FAEA21E062974401B4873BCD870800C5">
    <w:name w:val="FAEA21E062974401B4873BCD870800C5"/>
    <w:rsid w:val="00817F59"/>
  </w:style>
  <w:style w:type="paragraph" w:customStyle="1" w:styleId="3D50DE7442CD4EF484FCDAC1FCEF28A2">
    <w:name w:val="3D50DE7442CD4EF484FCDAC1FCEF28A2"/>
    <w:rsid w:val="00817F59"/>
  </w:style>
  <w:style w:type="paragraph" w:customStyle="1" w:styleId="BFEE305EAA12441FAEF86786E2050449">
    <w:name w:val="BFEE305EAA12441FAEF86786E2050449"/>
    <w:rsid w:val="00817F59"/>
  </w:style>
  <w:style w:type="paragraph" w:customStyle="1" w:styleId="D897EDF6A77A4F5EACD2A41F61FD7C7C">
    <w:name w:val="D897EDF6A77A4F5EACD2A41F61FD7C7C"/>
    <w:rsid w:val="00817F59"/>
  </w:style>
  <w:style w:type="paragraph" w:customStyle="1" w:styleId="A524AE253F304601B82AC15F17F9C046">
    <w:name w:val="A524AE253F304601B82AC15F17F9C046"/>
    <w:rsid w:val="00817F59"/>
  </w:style>
  <w:style w:type="paragraph" w:customStyle="1" w:styleId="DE654099101D457A8D4C4B10952015BB">
    <w:name w:val="DE654099101D457A8D4C4B10952015BB"/>
    <w:rsid w:val="00817F59"/>
  </w:style>
  <w:style w:type="paragraph" w:customStyle="1" w:styleId="41BDC1D50F4848AC975457386EEEDFFC">
    <w:name w:val="41BDC1D50F4848AC975457386EEEDFFC"/>
    <w:rsid w:val="00817F59"/>
  </w:style>
  <w:style w:type="paragraph" w:customStyle="1" w:styleId="C29039C8BBAB4BFBBC155CB338362A3F">
    <w:name w:val="C29039C8BBAB4BFBBC155CB338362A3F"/>
    <w:rsid w:val="00817F59"/>
  </w:style>
  <w:style w:type="paragraph" w:customStyle="1" w:styleId="CF030BF9B79F4A73B62D9B6BDD30D10E">
    <w:name w:val="CF030BF9B79F4A73B62D9B6BDD30D10E"/>
    <w:rsid w:val="00817F59"/>
  </w:style>
  <w:style w:type="paragraph" w:customStyle="1" w:styleId="C63F0E4113ED4966AD6186B399536208">
    <w:name w:val="C63F0E4113ED4966AD6186B399536208"/>
    <w:rsid w:val="00817F59"/>
  </w:style>
  <w:style w:type="paragraph" w:customStyle="1" w:styleId="57E3FD91B2CF4E71B6B220C5A5932FC1">
    <w:name w:val="57E3FD91B2CF4E71B6B220C5A5932FC1"/>
    <w:rsid w:val="00817F59"/>
  </w:style>
  <w:style w:type="paragraph" w:customStyle="1" w:styleId="BC1D89E66FD5468D835D4D5FB3E4B05F">
    <w:name w:val="BC1D89E66FD5468D835D4D5FB3E4B05F"/>
    <w:rsid w:val="00817F59"/>
  </w:style>
  <w:style w:type="paragraph" w:customStyle="1" w:styleId="4B344A9AAC3740DC859A8437C6DDAFA7">
    <w:name w:val="4B344A9AAC3740DC859A8437C6DDAFA7"/>
    <w:rsid w:val="00817F59"/>
  </w:style>
  <w:style w:type="paragraph" w:customStyle="1" w:styleId="F7EC931D399C400E89FC4C8C601765BD">
    <w:name w:val="F7EC931D399C400E89FC4C8C601765BD"/>
    <w:rsid w:val="00817F59"/>
  </w:style>
  <w:style w:type="paragraph" w:customStyle="1" w:styleId="B982F57207F04CAD96F1D3BC6C747F8B">
    <w:name w:val="B982F57207F04CAD96F1D3BC6C747F8B"/>
    <w:rsid w:val="00817F59"/>
  </w:style>
  <w:style w:type="paragraph" w:customStyle="1" w:styleId="2E2D8EB7746E4931A4E443498143EF95">
    <w:name w:val="2E2D8EB7746E4931A4E443498143EF95"/>
    <w:rsid w:val="00817F59"/>
  </w:style>
  <w:style w:type="paragraph" w:customStyle="1" w:styleId="AE20C2065C4148D98F4C194F142D204B">
    <w:name w:val="AE20C2065C4148D98F4C194F142D204B"/>
    <w:rsid w:val="00817F59"/>
  </w:style>
  <w:style w:type="paragraph" w:customStyle="1" w:styleId="124608A05DA54DB181A93C099CD13DE4">
    <w:name w:val="124608A05DA54DB181A93C099CD13DE4"/>
    <w:rsid w:val="00817F59"/>
  </w:style>
  <w:style w:type="paragraph" w:customStyle="1" w:styleId="4B6EFC5FDBB9401598022B698708863A">
    <w:name w:val="4B6EFC5FDBB9401598022B698708863A"/>
    <w:rsid w:val="00817F59"/>
  </w:style>
  <w:style w:type="paragraph" w:customStyle="1" w:styleId="6205F331086A4C15B82C36D5069C3321">
    <w:name w:val="6205F331086A4C15B82C36D5069C3321"/>
    <w:rsid w:val="00817F59"/>
  </w:style>
  <w:style w:type="paragraph" w:customStyle="1" w:styleId="13CBCC6F35E541DC9C93FB99EB796AE7">
    <w:name w:val="13CBCC6F35E541DC9C93FB99EB796AE7"/>
    <w:rsid w:val="00817F59"/>
  </w:style>
  <w:style w:type="paragraph" w:customStyle="1" w:styleId="47400D56EE24435B92D3DE799FE44BD4">
    <w:name w:val="47400D56EE24435B92D3DE799FE44BD4"/>
    <w:rsid w:val="00817F59"/>
  </w:style>
  <w:style w:type="paragraph" w:customStyle="1" w:styleId="BBDAD7AC993041478CBD6D153534C19D">
    <w:name w:val="BBDAD7AC993041478CBD6D153534C19D"/>
    <w:rsid w:val="00817F59"/>
  </w:style>
  <w:style w:type="paragraph" w:customStyle="1" w:styleId="F87E8EE15A5D48EF97C61FA5E62D30AF">
    <w:name w:val="F87E8EE15A5D48EF97C61FA5E62D30AF"/>
    <w:rsid w:val="00817F59"/>
  </w:style>
  <w:style w:type="paragraph" w:customStyle="1" w:styleId="3BFB6B0232C34F4F9B78E2AD14E038E4">
    <w:name w:val="3BFB6B0232C34F4F9B78E2AD14E038E4"/>
    <w:rsid w:val="00817F59"/>
  </w:style>
  <w:style w:type="paragraph" w:customStyle="1" w:styleId="165514499E6B45B38CE50CA296C6BFAB">
    <w:name w:val="165514499E6B45B38CE50CA296C6BFAB"/>
    <w:rsid w:val="00817F59"/>
  </w:style>
  <w:style w:type="paragraph" w:customStyle="1" w:styleId="20CD5B1DCADE4D9CB9F6377D30911C1D">
    <w:name w:val="20CD5B1DCADE4D9CB9F6377D30911C1D"/>
    <w:rsid w:val="00817F59"/>
  </w:style>
  <w:style w:type="paragraph" w:customStyle="1" w:styleId="6F5F9CEB6E4246E4AF6A13180E09D232">
    <w:name w:val="6F5F9CEB6E4246E4AF6A13180E09D232"/>
    <w:rsid w:val="00DC4410"/>
    <w:pPr>
      <w:spacing w:line="278" w:lineRule="auto"/>
    </w:pPr>
    <w:rPr>
      <w:sz w:val="24"/>
      <w:szCs w:val="24"/>
    </w:rPr>
  </w:style>
  <w:style w:type="paragraph" w:customStyle="1" w:styleId="604CF73A590A489BBC1F036319F244AB">
    <w:name w:val="604CF73A590A489BBC1F036319F244AB"/>
    <w:rsid w:val="00DC4410"/>
    <w:pPr>
      <w:spacing w:line="278" w:lineRule="auto"/>
    </w:pPr>
    <w:rPr>
      <w:sz w:val="24"/>
      <w:szCs w:val="24"/>
    </w:rPr>
  </w:style>
  <w:style w:type="paragraph" w:customStyle="1" w:styleId="D524ADB9F9024CA8920B6B9E1E781D29">
    <w:name w:val="D524ADB9F9024CA8920B6B9E1E781D29"/>
    <w:rsid w:val="00DC4410"/>
    <w:pPr>
      <w:spacing w:line="278" w:lineRule="auto"/>
    </w:pPr>
    <w:rPr>
      <w:sz w:val="24"/>
      <w:szCs w:val="24"/>
    </w:rPr>
  </w:style>
  <w:style w:type="paragraph" w:customStyle="1" w:styleId="4D507D05D09F48CE9C2D1242659B0EDB">
    <w:name w:val="4D507D05D09F48CE9C2D1242659B0EDB"/>
    <w:rsid w:val="00E34F70"/>
    <w:pPr>
      <w:spacing w:line="278" w:lineRule="auto"/>
    </w:pPr>
    <w:rPr>
      <w:sz w:val="24"/>
      <w:szCs w:val="24"/>
    </w:rPr>
  </w:style>
  <w:style w:type="paragraph" w:customStyle="1" w:styleId="8744F83613FE488A936412F3DDB05E49">
    <w:name w:val="8744F83613FE488A936412F3DDB05E49"/>
    <w:rsid w:val="00E34F70"/>
    <w:pPr>
      <w:spacing w:line="278" w:lineRule="auto"/>
    </w:pPr>
    <w:rPr>
      <w:sz w:val="24"/>
      <w:szCs w:val="24"/>
    </w:rPr>
  </w:style>
  <w:style w:type="paragraph" w:customStyle="1" w:styleId="39AA38FE5CF44ACC9CEF3CA799554F33">
    <w:name w:val="39AA38FE5CF44ACC9CEF3CA799554F33"/>
    <w:rsid w:val="00E34F70"/>
    <w:pPr>
      <w:spacing w:line="278" w:lineRule="auto"/>
    </w:pPr>
    <w:rPr>
      <w:sz w:val="24"/>
      <w:szCs w:val="24"/>
    </w:rPr>
  </w:style>
  <w:style w:type="paragraph" w:customStyle="1" w:styleId="00428399085A4C17B32DFEA543EC1402">
    <w:name w:val="00428399085A4C17B32DFEA543EC1402"/>
    <w:rsid w:val="00E34F70"/>
    <w:pPr>
      <w:spacing w:line="278" w:lineRule="auto"/>
    </w:pPr>
    <w:rPr>
      <w:sz w:val="24"/>
      <w:szCs w:val="24"/>
    </w:rPr>
  </w:style>
  <w:style w:type="paragraph" w:customStyle="1" w:styleId="A8B4FE92EA21419FBA920B41BD83815D">
    <w:name w:val="A8B4FE92EA21419FBA920B41BD83815D"/>
    <w:rsid w:val="00E34F70"/>
    <w:pPr>
      <w:spacing w:line="278" w:lineRule="auto"/>
    </w:pPr>
    <w:rPr>
      <w:sz w:val="24"/>
      <w:szCs w:val="24"/>
    </w:rPr>
  </w:style>
  <w:style w:type="paragraph" w:customStyle="1" w:styleId="0A0B0F588C7F46C3A0CF57F4AC45C28A">
    <w:name w:val="0A0B0F588C7F46C3A0CF57F4AC45C28A"/>
    <w:rsid w:val="00E34F70"/>
    <w:pPr>
      <w:spacing w:line="278" w:lineRule="auto"/>
    </w:pPr>
    <w:rPr>
      <w:sz w:val="24"/>
      <w:szCs w:val="24"/>
    </w:rPr>
  </w:style>
  <w:style w:type="paragraph" w:customStyle="1" w:styleId="048FCF5F284D4159A147801B525EC3F2">
    <w:name w:val="048FCF5F284D4159A147801B525EC3F2"/>
    <w:rsid w:val="00FC39E6"/>
    <w:pPr>
      <w:spacing w:line="278" w:lineRule="auto"/>
    </w:pPr>
    <w:rPr>
      <w:sz w:val="24"/>
      <w:szCs w:val="24"/>
    </w:rPr>
  </w:style>
  <w:style w:type="paragraph" w:customStyle="1" w:styleId="DADAF5C9E8614B77BC44B717D1EF4C7A">
    <w:name w:val="DADAF5C9E8614B77BC44B717D1EF4C7A"/>
    <w:rsid w:val="00CE11F9"/>
    <w:pPr>
      <w:spacing w:line="278" w:lineRule="auto"/>
    </w:pPr>
    <w:rPr>
      <w:sz w:val="24"/>
      <w:szCs w:val="24"/>
    </w:rPr>
  </w:style>
  <w:style w:type="paragraph" w:customStyle="1" w:styleId="C1DAC65251C54A7AB3B1E6BB411F79A4">
    <w:name w:val="C1DAC65251C54A7AB3B1E6BB411F79A4"/>
    <w:rsid w:val="00CE11F9"/>
    <w:pPr>
      <w:spacing w:line="278" w:lineRule="auto"/>
    </w:pPr>
    <w:rPr>
      <w:sz w:val="24"/>
      <w:szCs w:val="24"/>
    </w:rPr>
  </w:style>
  <w:style w:type="paragraph" w:customStyle="1" w:styleId="150F9C0B9D0B43CB91700E5DDE461D6B">
    <w:name w:val="150F9C0B9D0B43CB91700E5DDE461D6B"/>
    <w:rsid w:val="00BD7508"/>
    <w:pPr>
      <w:spacing w:line="278" w:lineRule="auto"/>
    </w:pPr>
    <w:rPr>
      <w:sz w:val="24"/>
      <w:szCs w:val="24"/>
    </w:rPr>
  </w:style>
  <w:style w:type="paragraph" w:customStyle="1" w:styleId="36B75A0006E94E33B7C802ACAB6950D1">
    <w:name w:val="36B75A0006E94E33B7C802ACAB6950D1"/>
    <w:rsid w:val="00BD7508"/>
    <w:pPr>
      <w:spacing w:line="278" w:lineRule="auto"/>
    </w:pPr>
    <w:rPr>
      <w:sz w:val="24"/>
      <w:szCs w:val="24"/>
    </w:rPr>
  </w:style>
  <w:style w:type="paragraph" w:customStyle="1" w:styleId="B217405FE6CD4B73A5F8C51BAA7C2D22">
    <w:name w:val="B217405FE6CD4B73A5F8C51BAA7C2D22"/>
    <w:rsid w:val="00BD7508"/>
    <w:pPr>
      <w:spacing w:line="278" w:lineRule="auto"/>
    </w:pPr>
    <w:rPr>
      <w:sz w:val="24"/>
      <w:szCs w:val="24"/>
    </w:rPr>
  </w:style>
  <w:style w:type="paragraph" w:customStyle="1" w:styleId="11FCE10DD9604B94A0D4AA7F98F0DFFF">
    <w:name w:val="11FCE10DD9604B94A0D4AA7F98F0DFFF"/>
    <w:rsid w:val="00BD7508"/>
    <w:pPr>
      <w:spacing w:line="278" w:lineRule="auto"/>
    </w:pPr>
    <w:rPr>
      <w:sz w:val="24"/>
      <w:szCs w:val="24"/>
    </w:rPr>
  </w:style>
  <w:style w:type="paragraph" w:customStyle="1" w:styleId="1487F232F93C4BEBAA092D188A2D8CF7">
    <w:name w:val="1487F232F93C4BEBAA092D188A2D8CF7"/>
    <w:rsid w:val="00BD7508"/>
    <w:pPr>
      <w:spacing w:line="278" w:lineRule="auto"/>
    </w:pPr>
    <w:rPr>
      <w:sz w:val="24"/>
      <w:szCs w:val="24"/>
    </w:rPr>
  </w:style>
  <w:style w:type="paragraph" w:customStyle="1" w:styleId="382C0BD840724CAD96E6768217F07587">
    <w:name w:val="382C0BD840724CAD96E6768217F07587"/>
    <w:rsid w:val="00BD7508"/>
    <w:pPr>
      <w:spacing w:line="278" w:lineRule="auto"/>
    </w:pPr>
    <w:rPr>
      <w:sz w:val="24"/>
      <w:szCs w:val="24"/>
    </w:rPr>
  </w:style>
  <w:style w:type="paragraph" w:customStyle="1" w:styleId="FF831B9BDB2D4C2E931FBCBAA6F39A6C">
    <w:name w:val="FF831B9BDB2D4C2E931FBCBAA6F39A6C"/>
    <w:rsid w:val="00BD7508"/>
    <w:pPr>
      <w:spacing w:line="278" w:lineRule="auto"/>
    </w:pPr>
    <w:rPr>
      <w:sz w:val="24"/>
      <w:szCs w:val="24"/>
    </w:rPr>
  </w:style>
  <w:style w:type="paragraph" w:customStyle="1" w:styleId="B44B58601A7A4999824935CB58E524EB">
    <w:name w:val="B44B58601A7A4999824935CB58E524EB"/>
    <w:rsid w:val="00BD7508"/>
    <w:pPr>
      <w:spacing w:line="278" w:lineRule="auto"/>
    </w:pPr>
    <w:rPr>
      <w:sz w:val="24"/>
      <w:szCs w:val="24"/>
    </w:rPr>
  </w:style>
  <w:style w:type="paragraph" w:customStyle="1" w:styleId="9A2E77D10D0746EAB7099475774291F5">
    <w:name w:val="9A2E77D10D0746EAB7099475774291F5"/>
    <w:rsid w:val="00BD7508"/>
    <w:pPr>
      <w:spacing w:line="278" w:lineRule="auto"/>
    </w:pPr>
    <w:rPr>
      <w:sz w:val="24"/>
      <w:szCs w:val="24"/>
    </w:rPr>
  </w:style>
  <w:style w:type="paragraph" w:customStyle="1" w:styleId="C85F59EEE0B14EB7A39B36DF38B20746">
    <w:name w:val="C85F59EEE0B14EB7A39B36DF38B20746"/>
    <w:rsid w:val="00BD7508"/>
    <w:pPr>
      <w:spacing w:line="278" w:lineRule="auto"/>
    </w:pPr>
    <w:rPr>
      <w:sz w:val="24"/>
      <w:szCs w:val="24"/>
    </w:rPr>
  </w:style>
  <w:style w:type="paragraph" w:customStyle="1" w:styleId="C9F06D5A93494FD3A9817A753E5117B9">
    <w:name w:val="C9F06D5A93494FD3A9817A753E5117B9"/>
    <w:rsid w:val="00BD7508"/>
    <w:pPr>
      <w:spacing w:line="278" w:lineRule="auto"/>
    </w:pPr>
    <w:rPr>
      <w:sz w:val="24"/>
      <w:szCs w:val="24"/>
    </w:rPr>
  </w:style>
  <w:style w:type="paragraph" w:customStyle="1" w:styleId="82E5D6AFE7D24F3C8C4BB45BB66FA065">
    <w:name w:val="82E5D6AFE7D24F3C8C4BB45BB66FA065"/>
    <w:rsid w:val="00BD7508"/>
    <w:pPr>
      <w:spacing w:line="278" w:lineRule="auto"/>
    </w:pPr>
    <w:rPr>
      <w:sz w:val="24"/>
      <w:szCs w:val="24"/>
    </w:rPr>
  </w:style>
  <w:style w:type="paragraph" w:customStyle="1" w:styleId="3211A0A4D9704CD4BD51697C231B035B">
    <w:name w:val="3211A0A4D9704CD4BD51697C231B035B"/>
    <w:rsid w:val="00BD7508"/>
    <w:pPr>
      <w:spacing w:line="278" w:lineRule="auto"/>
    </w:pPr>
    <w:rPr>
      <w:sz w:val="24"/>
      <w:szCs w:val="24"/>
    </w:rPr>
  </w:style>
  <w:style w:type="paragraph" w:customStyle="1" w:styleId="B89B97510B3E41499AEAA25FDD308F07">
    <w:name w:val="B89B97510B3E41499AEAA25FDD308F07"/>
    <w:rsid w:val="00BD7508"/>
    <w:pPr>
      <w:spacing w:line="278" w:lineRule="auto"/>
    </w:pPr>
    <w:rPr>
      <w:sz w:val="24"/>
      <w:szCs w:val="24"/>
    </w:rPr>
  </w:style>
  <w:style w:type="paragraph" w:customStyle="1" w:styleId="27F72A75F07742BFABF6D31A3C85C371">
    <w:name w:val="27F72A75F07742BFABF6D31A3C85C371"/>
    <w:rsid w:val="00BD7508"/>
    <w:pPr>
      <w:spacing w:line="278" w:lineRule="auto"/>
    </w:pPr>
    <w:rPr>
      <w:sz w:val="24"/>
      <w:szCs w:val="24"/>
    </w:rPr>
  </w:style>
  <w:style w:type="paragraph" w:customStyle="1" w:styleId="BF3849A0C6974427A797437AB210419C">
    <w:name w:val="BF3849A0C6974427A797437AB210419C"/>
    <w:rsid w:val="00BD7508"/>
    <w:pPr>
      <w:spacing w:line="278" w:lineRule="auto"/>
    </w:pPr>
    <w:rPr>
      <w:sz w:val="24"/>
      <w:szCs w:val="24"/>
    </w:rPr>
  </w:style>
  <w:style w:type="paragraph" w:customStyle="1" w:styleId="8A07274214154F00B2E72AD1C8021F6F">
    <w:name w:val="8A07274214154F00B2E72AD1C8021F6F"/>
    <w:rsid w:val="00BD7508"/>
    <w:pPr>
      <w:spacing w:line="278" w:lineRule="auto"/>
    </w:pPr>
    <w:rPr>
      <w:sz w:val="24"/>
      <w:szCs w:val="24"/>
    </w:rPr>
  </w:style>
  <w:style w:type="paragraph" w:customStyle="1" w:styleId="167C0D6512B34624B9938B78DA030521">
    <w:name w:val="167C0D6512B34624B9938B78DA030521"/>
    <w:rsid w:val="00BD7508"/>
    <w:pPr>
      <w:spacing w:line="278" w:lineRule="auto"/>
    </w:pPr>
    <w:rPr>
      <w:sz w:val="24"/>
      <w:szCs w:val="24"/>
    </w:rPr>
  </w:style>
  <w:style w:type="paragraph" w:customStyle="1" w:styleId="35A26646E86C4E9FBF3949F8689489E2">
    <w:name w:val="35A26646E86C4E9FBF3949F8689489E2"/>
    <w:rsid w:val="00F74E42"/>
    <w:pPr>
      <w:spacing w:line="278" w:lineRule="auto"/>
    </w:pPr>
    <w:rPr>
      <w:sz w:val="24"/>
      <w:szCs w:val="24"/>
    </w:rPr>
  </w:style>
  <w:style w:type="paragraph" w:customStyle="1" w:styleId="AC3E75A373B345B6AC15FA2D4735E598">
    <w:name w:val="AC3E75A373B345B6AC15FA2D4735E598"/>
    <w:rsid w:val="00F74E42"/>
    <w:pPr>
      <w:spacing w:line="278" w:lineRule="auto"/>
    </w:pPr>
    <w:rPr>
      <w:sz w:val="24"/>
      <w:szCs w:val="24"/>
    </w:rPr>
  </w:style>
  <w:style w:type="paragraph" w:customStyle="1" w:styleId="EF18A79AA74B44A4B7468D6553D38543">
    <w:name w:val="EF18A79AA74B44A4B7468D6553D38543"/>
    <w:rsid w:val="00F74E42"/>
    <w:pPr>
      <w:spacing w:line="278" w:lineRule="auto"/>
    </w:pPr>
    <w:rPr>
      <w:sz w:val="24"/>
      <w:szCs w:val="24"/>
    </w:rPr>
  </w:style>
  <w:style w:type="paragraph" w:customStyle="1" w:styleId="41742B80D0D44215B21C618C6E5EECC7">
    <w:name w:val="41742B80D0D44215B21C618C6E5EECC7"/>
    <w:rsid w:val="00F74E4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hared Care Scotland">
      <a:dk1>
        <a:sysClr val="windowText" lastClr="000000"/>
      </a:dk1>
      <a:lt1>
        <a:sysClr val="window" lastClr="FFFFFF"/>
      </a:lt1>
      <a:dk2>
        <a:srgbClr val="44546A"/>
      </a:dk2>
      <a:lt2>
        <a:srgbClr val="E7E6E6"/>
      </a:lt2>
      <a:accent1>
        <a:srgbClr val="ED5C5A"/>
      </a:accent1>
      <a:accent2>
        <a:srgbClr val="243D4D"/>
      </a:accent2>
      <a:accent3>
        <a:srgbClr val="598FB1"/>
      </a:accent3>
      <a:accent4>
        <a:srgbClr val="FEF4EC"/>
      </a:accent4>
      <a:accent5>
        <a:srgbClr val="7CF4E2"/>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781C3CB731EA4CBDED2D7742F742E9" ma:contentTypeVersion="12" ma:contentTypeDescription="Create a new document." ma:contentTypeScope="" ma:versionID="3fe96941b497ba584feca5bc726a43da">
  <xsd:schema xmlns:xsd="http://www.w3.org/2001/XMLSchema" xmlns:xs="http://www.w3.org/2001/XMLSchema" xmlns:p="http://schemas.microsoft.com/office/2006/metadata/properties" xmlns:ns2="f815cb04-df70-4ffa-9eb6-fa364ce1b5b8" xmlns:ns3="3ffc56e9-3ff4-43c1-8631-d9d73086eedd" targetNamespace="http://schemas.microsoft.com/office/2006/metadata/properties" ma:root="true" ma:fieldsID="7c807757c7c13df14ea5e75b06acc6cb" ns2:_="" ns3:_="">
    <xsd:import namespace="f815cb04-df70-4ffa-9eb6-fa364ce1b5b8"/>
    <xsd:import namespace="3ffc56e9-3ff4-43c1-8631-d9d73086ee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5cb04-df70-4ffa-9eb6-fa364ce1b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9c3d52c-9c88-4bad-8056-97c29fe189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fc56e9-3ff4-43c1-8631-d9d73086eed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72f2752-fa1e-42e6-a72e-deee8c00b4df}" ma:internalName="TaxCatchAll" ma:showField="CatchAllData" ma:web="3ffc56e9-3ff4-43c1-8631-d9d73086ee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15cb04-df70-4ffa-9eb6-fa364ce1b5b8">
      <Terms xmlns="http://schemas.microsoft.com/office/infopath/2007/PartnerControls"/>
    </lcf76f155ced4ddcb4097134ff3c332f>
    <TaxCatchAll xmlns="3ffc56e9-3ff4-43c1-8631-d9d73086eedd" xsi:nil="true"/>
  </documentManagement>
</p:properties>
</file>

<file path=customXml/itemProps1.xml><?xml version="1.0" encoding="utf-8"?>
<ds:datastoreItem xmlns:ds="http://schemas.openxmlformats.org/officeDocument/2006/customXml" ds:itemID="{53EB2EA1-FD72-4F49-8DC5-C5C188063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5cb04-df70-4ffa-9eb6-fa364ce1b5b8"/>
    <ds:schemaRef ds:uri="3ffc56e9-3ff4-43c1-8631-d9d73086e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70C63D-C830-4C22-AEDB-D8C485F30099}">
  <ds:schemaRefs>
    <ds:schemaRef ds:uri="http://schemas.openxmlformats.org/officeDocument/2006/bibliography"/>
  </ds:schemaRefs>
</ds:datastoreItem>
</file>

<file path=customXml/itemProps3.xml><?xml version="1.0" encoding="utf-8"?>
<ds:datastoreItem xmlns:ds="http://schemas.openxmlformats.org/officeDocument/2006/customXml" ds:itemID="{050ED5D6-DA45-4FAC-A459-5760A8B94B0C}">
  <ds:schemaRefs>
    <ds:schemaRef ds:uri="http://schemas.microsoft.com/sharepoint/v3/contenttype/forms"/>
  </ds:schemaRefs>
</ds:datastoreItem>
</file>

<file path=customXml/itemProps4.xml><?xml version="1.0" encoding="utf-8"?>
<ds:datastoreItem xmlns:ds="http://schemas.openxmlformats.org/officeDocument/2006/customXml" ds:itemID="{D45E56A8-619D-42B2-85BE-F2CC3515A4D7}">
  <ds:schemaRefs>
    <ds:schemaRef ds:uri="http://schemas.microsoft.com/office/2006/metadata/properties"/>
    <ds:schemaRef ds:uri="http://schemas.microsoft.com/office/infopath/2007/PartnerControls"/>
    <ds:schemaRef ds:uri="f815cb04-df70-4ffa-9eb6-fa364ce1b5b8"/>
    <ds:schemaRef ds:uri="3ffc56e9-3ff4-43c1-8631-d9d73086eedd"/>
  </ds:schemaRefs>
</ds:datastoreItem>
</file>

<file path=docProps/app.xml><?xml version="1.0" encoding="utf-8"?>
<Properties xmlns="http://schemas.openxmlformats.org/officeDocument/2006/extended-properties" xmlns:vt="http://schemas.openxmlformats.org/officeDocument/2006/docPropsVTypes">
  <Template>SCS_word%20template%20-%20Copy</Template>
  <TotalTime>0</TotalTime>
  <Pages>11</Pages>
  <Words>1614</Words>
  <Characters>9203</Characters>
  <Application>Microsoft Office Word</Application>
  <DocSecurity>0</DocSecurity>
  <Lines>76</Lines>
  <Paragraphs>21</Paragraphs>
  <ScaleCrop>false</ScaleCrop>
  <Company/>
  <LinksUpToDate>false</LinksUpToDate>
  <CharactersWithSpaces>10796</CharactersWithSpaces>
  <SharedDoc>false</SharedDoc>
  <HLinks>
    <vt:vector size="6" baseType="variant">
      <vt:variant>
        <vt:i4>5111907</vt:i4>
      </vt:variant>
      <vt:variant>
        <vt:i4>0</vt:i4>
      </vt:variant>
      <vt:variant>
        <vt:i4>0</vt:i4>
      </vt:variant>
      <vt:variant>
        <vt:i4>5</vt:i4>
      </vt:variant>
      <vt:variant>
        <vt:lpwstr>mailto:sbf@sharedcarescotland.com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Lockwood</dc:creator>
  <cp:keywords/>
  <dc:description/>
  <cp:lastModifiedBy>Nicola Lockwood</cp:lastModifiedBy>
  <cp:revision>118</cp:revision>
  <cp:lastPrinted>2024-09-04T21:39:00Z</cp:lastPrinted>
  <dcterms:created xsi:type="dcterms:W3CDTF">2026-05-14T02:01:00Z</dcterms:created>
  <dcterms:modified xsi:type="dcterms:W3CDTF">2026-07-09T14:23:00Z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58f8bb08-08d0-49cc-8c8e-0e2658e25b18</vt:lpwstr>
  </property>
  <property fmtid="{D5CDD505-2E9C-101B-9397-08002B2CF9AE}" pid="3" name="ContentTypeId">
    <vt:lpwstr>0x0101000C781C3CB731EA4CBDED2D7742F742E9</vt:lpwstr>
  </property>
  <property fmtid="{D5CDD505-2E9C-101B-9397-08002B2CF9AE}" pid="4" name="MediaServiceImageTags">
    <vt:lpwstr/>
  </property>
</Properties>
</file>